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9535"/>
        <w:gridCol w:w="4423"/>
      </w:tblGrid>
      <w:tr w:rsidR="0019693C" w:rsidTr="0019693C">
        <w:tc>
          <w:tcPr>
            <w:tcW w:w="9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693C" w:rsidRPr="002F0C9A" w:rsidRDefault="0019693C" w:rsidP="00E97040">
            <w:pPr>
              <w:tabs>
                <w:tab w:val="left" w:pos="10080"/>
              </w:tabs>
              <w:spacing w:before="120"/>
              <w:ind w:hanging="113"/>
              <w:rPr>
                <w:rStyle w:val="TitleChar"/>
                <w:spacing w:val="8"/>
                <w:sz w:val="36"/>
                <w:szCs w:val="36"/>
                <w:bdr w:val="single" w:sz="4" w:space="0" w:color="FFFFFF" w:themeColor="background1"/>
              </w:rPr>
            </w:pPr>
            <w:r w:rsidRPr="002F0C9A">
              <w:rPr>
                <w:rStyle w:val="TitleChar"/>
                <w:color w:val="auto"/>
                <w:spacing w:val="8"/>
                <w:sz w:val="36"/>
                <w:szCs w:val="36"/>
                <w:bdr w:val="single" w:sz="4" w:space="0" w:color="FFFFFF" w:themeColor="background1"/>
              </w:rPr>
              <w:t>Instructional Planning Yearly Update</w:t>
            </w:r>
            <w:r w:rsidR="005A2E25">
              <w:rPr>
                <w:rStyle w:val="TitleChar"/>
                <w:color w:val="auto"/>
                <w:spacing w:val="8"/>
                <w:sz w:val="36"/>
                <w:szCs w:val="36"/>
                <w:bdr w:val="single" w:sz="4" w:space="0" w:color="FFFFFF" w:themeColor="background1"/>
              </w:rPr>
              <w:t xml:space="preserve"> – 201</w:t>
            </w:r>
            <w:r w:rsidR="00E97040">
              <w:rPr>
                <w:rStyle w:val="TitleChar"/>
                <w:color w:val="auto"/>
                <w:spacing w:val="8"/>
                <w:sz w:val="36"/>
                <w:szCs w:val="36"/>
                <w:bdr w:val="single" w:sz="4" w:space="0" w:color="FFFFFF" w:themeColor="background1"/>
              </w:rPr>
              <w:t>8</w:t>
            </w:r>
            <w:r w:rsidR="001E6668">
              <w:rPr>
                <w:rStyle w:val="TitleChar"/>
                <w:color w:val="auto"/>
                <w:spacing w:val="8"/>
                <w:sz w:val="36"/>
                <w:szCs w:val="36"/>
                <w:bdr w:val="single" w:sz="4" w:space="0" w:color="FFFFFF" w:themeColor="background1"/>
              </w:rPr>
              <w:t xml:space="preserve"> </w:t>
            </w:r>
          </w:p>
        </w:tc>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19693C" w:rsidRDefault="0019693C" w:rsidP="0019693C">
            <w:pPr>
              <w:tabs>
                <w:tab w:val="left" w:pos="10080"/>
              </w:tabs>
              <w:rPr>
                <w:rStyle w:val="TitleChar"/>
                <w:sz w:val="36"/>
                <w:szCs w:val="36"/>
                <w:bdr w:val="single" w:sz="4" w:space="0" w:color="FFFFFF" w:themeColor="background1"/>
              </w:rPr>
            </w:pPr>
            <w:r w:rsidRPr="0019693C">
              <w:rPr>
                <w:rFonts w:ascii="Segoe UI Semibold" w:hAnsi="Segoe UI Semibold"/>
              </w:rPr>
              <w:t>Date</w:t>
            </w:r>
            <w:r w:rsidRPr="007876EB">
              <w:rPr>
                <w:rFonts w:ascii="Segoe UI Semibold" w:hAnsi="Segoe UI Semibold"/>
                <w:b/>
              </w:rPr>
              <w:t>:</w:t>
            </w:r>
            <w:r w:rsidRPr="007876EB">
              <w:rPr>
                <w:rFonts w:ascii="Segoe UI Semibold" w:hAnsi="Segoe UI Semibold"/>
              </w:rPr>
              <w:t xml:space="preserve"> </w:t>
            </w:r>
            <w:sdt>
              <w:sdtPr>
                <w:rPr>
                  <w:rFonts w:ascii="Segoe UI Semibold" w:hAnsi="Segoe UI Semibold"/>
                </w:rPr>
                <w:alias w:val="Choose Date"/>
                <w:tag w:val="Choose Date"/>
                <w:id w:val="-1733840460"/>
                <w:placeholder>
                  <w:docPart w:val="3998E94C3F56412F8C1BB7400DD239A0"/>
                </w:placeholder>
                <w:date w:fullDate="2018-03-22T00:00:00Z">
                  <w:dateFormat w:val="MMMM d, yyyy"/>
                  <w:lid w:val="en-US"/>
                  <w:storeMappedDataAs w:val="dateTime"/>
                  <w:calendar w:val="gregorian"/>
                </w:date>
              </w:sdtPr>
              <w:sdtEndPr/>
              <w:sdtContent>
                <w:r w:rsidR="00CC69FB">
                  <w:rPr>
                    <w:rFonts w:ascii="Segoe UI Semibold" w:hAnsi="Segoe UI Semibold"/>
                  </w:rPr>
                  <w:t>March 22, 2018</w:t>
                </w:r>
              </w:sdtContent>
            </w:sdt>
          </w:p>
        </w:tc>
      </w:tr>
      <w:tr w:rsidR="0019693C" w:rsidTr="0019693C">
        <w:tc>
          <w:tcPr>
            <w:tcW w:w="9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9693C" w:rsidRDefault="0019693C" w:rsidP="00CC69FB">
            <w:pPr>
              <w:tabs>
                <w:tab w:val="left" w:pos="10080"/>
              </w:tabs>
              <w:rPr>
                <w:rStyle w:val="TitleChar"/>
                <w:sz w:val="36"/>
                <w:szCs w:val="36"/>
                <w:bdr w:val="single" w:sz="4" w:space="0" w:color="FFFFFF" w:themeColor="background1"/>
              </w:rPr>
            </w:pPr>
            <w:r w:rsidRPr="007876EB">
              <w:rPr>
                <w:rFonts w:ascii="Segoe UI Semibold" w:hAnsi="Segoe UI Semibold"/>
              </w:rPr>
              <w:t>Department:</w:t>
            </w:r>
            <w:r>
              <w:rPr>
                <w:rFonts w:ascii="Segoe UI Semibold" w:hAnsi="Segoe UI Semibold"/>
              </w:rPr>
              <w:t xml:space="preserve"> </w:t>
            </w:r>
            <w:sdt>
              <w:sdtPr>
                <w:rPr>
                  <w:rFonts w:ascii="Segoe UI Semibold" w:hAnsi="Segoe UI Semibold"/>
                </w:rPr>
                <w:alias w:val="Dept."/>
                <w:tag w:val="Click and type department name"/>
                <w:id w:val="971634006"/>
                <w:placeholder>
                  <w:docPart w:val="BFDB11EDC24C48559408B2179D2B5C3D"/>
                </w:placeholder>
              </w:sdtPr>
              <w:sdtEndPr/>
              <w:sdtContent>
                <w:r w:rsidR="00CC69FB">
                  <w:rPr>
                    <w:rFonts w:ascii="Segoe UI Semibold" w:hAnsi="Segoe UI Semibold"/>
                  </w:rPr>
                  <w:t>Astronomy</w:t>
                </w:r>
              </w:sdtContent>
            </w:sdt>
          </w:p>
        </w:tc>
        <w:tc>
          <w:tcPr>
            <w:tcW w:w="44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rsidR="0019693C" w:rsidRDefault="0019693C" w:rsidP="00CC69FB">
            <w:pPr>
              <w:tabs>
                <w:tab w:val="left" w:pos="10080"/>
              </w:tabs>
              <w:rPr>
                <w:rStyle w:val="TitleChar"/>
                <w:sz w:val="36"/>
                <w:szCs w:val="36"/>
                <w:bdr w:val="single" w:sz="4" w:space="0" w:color="FFFFFF" w:themeColor="background1"/>
              </w:rPr>
            </w:pPr>
            <w:r w:rsidRPr="0019693C">
              <w:rPr>
                <w:rFonts w:ascii="Segoe UI Semibold" w:hAnsi="Segoe UI Semibold"/>
              </w:rPr>
              <w:t>Division</w:t>
            </w:r>
            <w:r w:rsidRPr="007876EB">
              <w:rPr>
                <w:rFonts w:ascii="Segoe UI Semibold" w:hAnsi="Segoe UI Semibold"/>
                <w:b/>
              </w:rPr>
              <w:t>:</w:t>
            </w:r>
            <w:r w:rsidRPr="007876EB">
              <w:rPr>
                <w:rFonts w:ascii="Segoe UI Semibold" w:hAnsi="Segoe UI Semibold"/>
              </w:rPr>
              <w:t xml:space="preserve"> </w:t>
            </w:r>
            <w:sdt>
              <w:sdtPr>
                <w:rPr>
                  <w:rFonts w:ascii="Segoe UI Semibold" w:hAnsi="Segoe UI Semibold"/>
                </w:rPr>
                <w:alias w:val="Division"/>
                <w:tag w:val="Division"/>
                <w:id w:val="-1915231897"/>
                <w:placeholder>
                  <w:docPart w:val="9A0232D78D2640A08F554C340338F672"/>
                </w:placeholder>
              </w:sdtPr>
              <w:sdtEndPr>
                <w:rPr>
                  <w:rFonts w:asciiTheme="minorHAnsi" w:hAnsiTheme="minorHAnsi"/>
                </w:rPr>
              </w:sdtEndPr>
              <w:sdtContent>
                <w:r w:rsidR="00CC69FB">
                  <w:rPr>
                    <w:rFonts w:ascii="Segoe UI Semibold" w:hAnsi="Segoe UI Semibold"/>
                  </w:rPr>
                  <w:t>NAS</w:t>
                </w:r>
              </w:sdtContent>
            </w:sdt>
          </w:p>
        </w:tc>
      </w:tr>
    </w:tbl>
    <w:p w:rsidR="00534096" w:rsidRDefault="00534096" w:rsidP="00756982">
      <w:pPr>
        <w:pStyle w:val="Heading1"/>
        <w:spacing w:before="240" w:after="120"/>
      </w:pPr>
      <w:r w:rsidRPr="00867C24">
        <w:t xml:space="preserve">SLO Assessment Results </w:t>
      </w:r>
    </w:p>
    <w:p w:rsidR="00534096" w:rsidRPr="00F421B1" w:rsidRDefault="00534096" w:rsidP="00534096">
      <w:pPr>
        <w:spacing w:after="60"/>
        <w:rPr>
          <w:rFonts w:ascii="Segoe UI" w:hAnsi="Segoe UI" w:cs="Segoe UI"/>
          <w:sz w:val="20"/>
          <w:szCs w:val="20"/>
          <w:u w:val="single"/>
        </w:rPr>
      </w:pPr>
      <w:r w:rsidRPr="00F421B1">
        <w:rPr>
          <w:rFonts w:ascii="Segoe UI" w:hAnsi="Segoe UI" w:cs="Segoe UI"/>
          <w:sz w:val="20"/>
          <w:szCs w:val="20"/>
        </w:rPr>
        <w:t>List SLO assessments, dialogues, and priorities identified as a r</w:t>
      </w:r>
      <w:r>
        <w:rPr>
          <w:rFonts w:ascii="Segoe UI" w:hAnsi="Segoe UI" w:cs="Segoe UI"/>
          <w:sz w:val="20"/>
          <w:szCs w:val="20"/>
        </w:rPr>
        <w:t>esult of your assessment below.</w:t>
      </w:r>
      <w:r w:rsidRPr="00F421B1">
        <w:rPr>
          <w:rFonts w:ascii="Segoe UI" w:hAnsi="Segoe UI" w:cs="Segoe UI"/>
          <w:sz w:val="20"/>
          <w:szCs w:val="20"/>
        </w:rPr>
        <w:t xml:space="preserve"> </w:t>
      </w:r>
      <w:r w:rsidRPr="00F421B1">
        <w:rPr>
          <w:rFonts w:ascii="Segoe UI" w:hAnsi="Segoe UI" w:cs="Segoe UI"/>
          <w:b/>
          <w:sz w:val="20"/>
          <w:szCs w:val="20"/>
          <w:u w:val="single"/>
        </w:rPr>
        <w:t>Attach Departmental</w:t>
      </w:r>
      <w:r w:rsidRPr="00F421B1">
        <w:rPr>
          <w:rFonts w:ascii="Segoe UI" w:hAnsi="Segoe UI" w:cs="Segoe UI"/>
          <w:sz w:val="20"/>
          <w:szCs w:val="20"/>
          <w:u w:val="single"/>
        </w:rPr>
        <w:t xml:space="preserve"> </w:t>
      </w:r>
      <w:r w:rsidRPr="00F421B1">
        <w:rPr>
          <w:rFonts w:ascii="Segoe UI" w:hAnsi="Segoe UI" w:cs="Segoe UI"/>
          <w:b/>
          <w:sz w:val="20"/>
          <w:szCs w:val="20"/>
          <w:u w:val="single"/>
        </w:rPr>
        <w:t>Assessment Analysis Forms completed in the last two semesters</w:t>
      </w:r>
      <w:r w:rsidRPr="00F421B1">
        <w:rPr>
          <w:rFonts w:ascii="Segoe UI" w:hAnsi="Segoe UI" w:cs="Segoe UI"/>
          <w:sz w:val="20"/>
          <w:szCs w:val="20"/>
          <w:u w:val="single"/>
        </w:rPr>
        <w:t>.</w:t>
      </w:r>
      <w:r>
        <w:rPr>
          <w:rFonts w:ascii="Segoe UI" w:hAnsi="Segoe UI" w:cs="Segoe UI"/>
          <w:sz w:val="20"/>
          <w:szCs w:val="20"/>
          <w:u w:val="single"/>
        </w:rPr>
        <w:t xml:space="preserve"> </w:t>
      </w:r>
      <w:r w:rsidRPr="00C2119B">
        <w:rPr>
          <w:rFonts w:ascii="Segoe UI" w:hAnsi="Segoe UI" w:cs="Segoe UI"/>
          <w:sz w:val="20"/>
          <w:szCs w:val="20"/>
        </w:rPr>
        <w:t>(</w:t>
      </w:r>
      <w:r>
        <w:rPr>
          <w:rFonts w:ascii="Segoe UI" w:hAnsi="Segoe UI" w:cs="Segoe UI"/>
          <w:sz w:val="20"/>
          <w:szCs w:val="20"/>
        </w:rPr>
        <w:t xml:space="preserve">Do </w:t>
      </w:r>
      <w:r w:rsidRPr="00C2119B">
        <w:rPr>
          <w:rFonts w:ascii="Segoe UI" w:hAnsi="Segoe UI" w:cs="Segoe UI"/>
          <w:b/>
          <w:sz w:val="20"/>
          <w:szCs w:val="20"/>
        </w:rPr>
        <w:t>NOT</w:t>
      </w:r>
      <w:r w:rsidRPr="00C2119B">
        <w:rPr>
          <w:rFonts w:ascii="Segoe UI" w:hAnsi="Segoe UI" w:cs="Segoe UI"/>
          <w:sz w:val="20"/>
          <w:szCs w:val="20"/>
        </w:rPr>
        <w:t xml:space="preserve"> </w:t>
      </w:r>
      <w:r>
        <w:rPr>
          <w:rFonts w:ascii="Segoe UI" w:hAnsi="Segoe UI" w:cs="Segoe UI"/>
          <w:sz w:val="20"/>
          <w:szCs w:val="20"/>
        </w:rPr>
        <w:t xml:space="preserve">attach </w:t>
      </w:r>
      <w:r w:rsidRPr="00C2119B">
        <w:rPr>
          <w:rFonts w:ascii="Segoe UI" w:hAnsi="Segoe UI" w:cs="Segoe UI"/>
          <w:sz w:val="20"/>
          <w:szCs w:val="20"/>
        </w:rPr>
        <w:t xml:space="preserve">your individual </w:t>
      </w:r>
      <w:r>
        <w:rPr>
          <w:rFonts w:ascii="Segoe UI" w:hAnsi="Segoe UI" w:cs="Segoe UI"/>
          <w:sz w:val="20"/>
          <w:szCs w:val="20"/>
        </w:rPr>
        <w:t xml:space="preserve">assessment </w:t>
      </w:r>
      <w:r w:rsidRPr="00C2119B">
        <w:rPr>
          <w:rFonts w:ascii="Segoe UI" w:hAnsi="Segoe UI" w:cs="Segoe UI"/>
          <w:sz w:val="20"/>
          <w:szCs w:val="20"/>
        </w:rPr>
        <w:t>forms</w:t>
      </w:r>
      <w:r>
        <w:rPr>
          <w:rFonts w:ascii="Segoe UI" w:hAnsi="Segoe UI" w:cs="Segoe UI"/>
          <w:sz w:val="20"/>
          <w:szCs w:val="20"/>
        </w:rPr>
        <w:t>.</w:t>
      </w:r>
      <w:r w:rsidRPr="00C2119B">
        <w:rPr>
          <w:rFonts w:ascii="Segoe UI" w:hAnsi="Segoe UI" w:cs="Segoe UI"/>
          <w:sz w:val="20"/>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7"/>
        <w:gridCol w:w="2970"/>
        <w:gridCol w:w="5683"/>
      </w:tblGrid>
      <w:tr w:rsidR="00534096" w:rsidRPr="00867C24" w:rsidTr="0019693C">
        <w:tc>
          <w:tcPr>
            <w:tcW w:w="5197" w:type="dxa"/>
            <w:shd w:val="clear" w:color="auto" w:fill="EEECE1"/>
          </w:tcPr>
          <w:p w:rsidR="00534096" w:rsidRPr="00867C24" w:rsidRDefault="00534096" w:rsidP="00AA04BD">
            <w:pPr>
              <w:rPr>
                <w:rFonts w:ascii="Segoe UI" w:hAnsi="Segoe UI" w:cs="Segoe UI"/>
                <w:b/>
              </w:rPr>
            </w:pPr>
            <w:r w:rsidRPr="00867C24">
              <w:rPr>
                <w:rFonts w:ascii="Segoe UI" w:hAnsi="Segoe UI" w:cs="Segoe UI"/>
                <w:b/>
              </w:rPr>
              <w:t xml:space="preserve">Core Competency, Course SLO, or CTE Program SLO Assessed. </w:t>
            </w:r>
            <w:r w:rsidRPr="00E93301">
              <w:rPr>
                <w:rFonts w:ascii="Segoe UI" w:hAnsi="Segoe UI" w:cs="Segoe UI"/>
                <w:sz w:val="20"/>
                <w:szCs w:val="20"/>
              </w:rPr>
              <w:t>Example: all course SLOs for English 1A, 1B and 2</w:t>
            </w:r>
            <w:r w:rsidRPr="00867C24">
              <w:rPr>
                <w:rFonts w:ascii="Segoe UI" w:hAnsi="Segoe UI" w:cs="Segoe UI"/>
              </w:rPr>
              <w:t xml:space="preserve"> </w:t>
            </w:r>
          </w:p>
        </w:tc>
        <w:tc>
          <w:tcPr>
            <w:tcW w:w="2970" w:type="dxa"/>
            <w:shd w:val="clear" w:color="auto" w:fill="EEECE1"/>
          </w:tcPr>
          <w:p w:rsidR="00534096" w:rsidRPr="00867C24" w:rsidRDefault="00534096" w:rsidP="00AA04BD">
            <w:pPr>
              <w:rPr>
                <w:rFonts w:ascii="Segoe UI" w:hAnsi="Segoe UI" w:cs="Segoe UI"/>
                <w:b/>
              </w:rPr>
            </w:pPr>
            <w:r w:rsidRPr="00867C24">
              <w:rPr>
                <w:rFonts w:ascii="Segoe UI" w:hAnsi="Segoe UI" w:cs="Segoe UI"/>
              </w:rPr>
              <w:t xml:space="preserve"> </w:t>
            </w:r>
            <w:r w:rsidRPr="00867C24">
              <w:rPr>
                <w:rFonts w:ascii="Segoe UI" w:hAnsi="Segoe UI" w:cs="Segoe UI"/>
                <w:b/>
              </w:rPr>
              <w:t xml:space="preserve">Date of meeting where analysis / dialogue took place. </w:t>
            </w:r>
            <w:r w:rsidRPr="00E93301">
              <w:rPr>
                <w:rFonts w:ascii="Segoe UI" w:hAnsi="Segoe UI" w:cs="Segoe UI"/>
                <w:sz w:val="20"/>
                <w:szCs w:val="20"/>
              </w:rPr>
              <w:t>Example: Department Meeting 8/27/1</w:t>
            </w:r>
            <w:r w:rsidR="0019693C">
              <w:rPr>
                <w:rFonts w:ascii="Segoe UI" w:hAnsi="Segoe UI" w:cs="Segoe UI"/>
                <w:sz w:val="20"/>
                <w:szCs w:val="20"/>
              </w:rPr>
              <w:t>5</w:t>
            </w:r>
          </w:p>
        </w:tc>
        <w:tc>
          <w:tcPr>
            <w:tcW w:w="5683" w:type="dxa"/>
            <w:shd w:val="clear" w:color="auto" w:fill="EEECE1"/>
          </w:tcPr>
          <w:p w:rsidR="00534096" w:rsidRPr="00867C24" w:rsidRDefault="00534096" w:rsidP="00AA04BD">
            <w:pPr>
              <w:rPr>
                <w:rFonts w:ascii="Segoe UI" w:hAnsi="Segoe UI" w:cs="Segoe UI"/>
                <w:b/>
              </w:rPr>
            </w:pPr>
            <w:r w:rsidRPr="00867C24">
              <w:rPr>
                <w:rFonts w:ascii="Segoe UI" w:hAnsi="Segoe UI" w:cs="Segoe UI"/>
                <w:b/>
              </w:rPr>
              <w:t xml:space="preserve">Priorities identified for program as a result of assessment. </w:t>
            </w:r>
            <w:r w:rsidRPr="00E93301">
              <w:rPr>
                <w:rFonts w:ascii="Segoe UI" w:hAnsi="Segoe UI" w:cs="Segoe UI"/>
                <w:sz w:val="20"/>
                <w:szCs w:val="20"/>
              </w:rPr>
              <w:t>Example: Develop strategies for teaching research and documentation skills; share rubrics for research papers; provide more instructional support outside of class.</w:t>
            </w:r>
          </w:p>
        </w:tc>
      </w:tr>
      <w:tr w:rsidR="00534096" w:rsidRPr="00867C24" w:rsidTr="0019693C">
        <w:sdt>
          <w:sdtPr>
            <w:rPr>
              <w:rFonts w:ascii="Garamond" w:hAnsi="Garamond" w:cs="Arial"/>
            </w:rPr>
            <w:id w:val="656499609"/>
            <w:placeholder>
              <w:docPart w:val="4057CDAA7C004B64BD9BB9A8D13A2A9D"/>
            </w:placeholder>
          </w:sdtPr>
          <w:sdtEndPr/>
          <w:sdtContent>
            <w:sdt>
              <w:sdtPr>
                <w:rPr>
                  <w:rFonts w:ascii="Garamond" w:hAnsi="Garamond" w:cs="Arial"/>
                </w:rPr>
                <w:id w:val="-1228838884"/>
                <w:placeholder>
                  <w:docPart w:val="94C2989CB88E450F8204048671D703C8"/>
                </w:placeholder>
              </w:sdtPr>
              <w:sdtEndPr/>
              <w:sdtContent>
                <w:tc>
                  <w:tcPr>
                    <w:tcW w:w="5197" w:type="dxa"/>
                  </w:tcPr>
                  <w:p w:rsidR="00534096" w:rsidRPr="00E93301" w:rsidRDefault="00892D38" w:rsidP="00756982">
                    <w:pPr>
                      <w:spacing w:after="120"/>
                      <w:rPr>
                        <w:rFonts w:ascii="Garamond" w:hAnsi="Garamond" w:cs="Arial"/>
                      </w:rPr>
                    </w:pPr>
                    <w:r>
                      <w:rPr>
                        <w:rFonts w:ascii="Garamond" w:hAnsi="Garamond" w:cs="Arial"/>
                      </w:rPr>
                      <w:t>All course SLO’s for Astro 7</w:t>
                    </w:r>
                  </w:p>
                </w:tc>
              </w:sdtContent>
            </w:sdt>
          </w:sdtContent>
        </w:sdt>
        <w:sdt>
          <w:sdtPr>
            <w:rPr>
              <w:rFonts w:ascii="Garamond" w:hAnsi="Garamond" w:cs="Arial"/>
            </w:rPr>
            <w:id w:val="-1675648485"/>
            <w:placeholder>
              <w:docPart w:val="A9012A11348F449CBABCFADF1EC2022F"/>
            </w:placeholder>
          </w:sdtPr>
          <w:sdtEndPr/>
          <w:sdtContent>
            <w:tc>
              <w:tcPr>
                <w:tcW w:w="2970" w:type="dxa"/>
              </w:tcPr>
              <w:p w:rsidR="00534096" w:rsidRPr="00E93301" w:rsidRDefault="00E63D75" w:rsidP="00892D38">
                <w:pPr>
                  <w:rPr>
                    <w:rFonts w:ascii="Garamond" w:hAnsi="Garamond" w:cs="Arial"/>
                  </w:rPr>
                </w:pPr>
                <w:r>
                  <w:rPr>
                    <w:rFonts w:ascii="Garamond" w:hAnsi="Garamond" w:cs="Arial"/>
                  </w:rPr>
                  <w:t>9/1/</w:t>
                </w:r>
                <w:r w:rsidR="00892D38">
                  <w:rPr>
                    <w:rFonts w:ascii="Garamond" w:hAnsi="Garamond" w:cs="Arial"/>
                  </w:rPr>
                  <w:t>17</w:t>
                </w:r>
              </w:p>
            </w:tc>
          </w:sdtContent>
        </w:sdt>
        <w:tc>
          <w:tcPr>
            <w:tcW w:w="5683" w:type="dxa"/>
          </w:tcPr>
          <w:sdt>
            <w:sdtPr>
              <w:id w:val="-1070035142"/>
              <w:placeholder>
                <w:docPart w:val="187A3A89F5684066B68AD1F30043D634"/>
              </w:placeholder>
            </w:sdtPr>
            <w:sdtEndPr/>
            <w:sdtContent>
              <w:p w:rsidR="00E84CA1" w:rsidRPr="00E84CA1" w:rsidRDefault="00E84CA1" w:rsidP="00E84CA1">
                <w:pPr>
                  <w:pStyle w:val="ListParagraph"/>
                  <w:numPr>
                    <w:ilvl w:val="0"/>
                    <w:numId w:val="6"/>
                  </w:numPr>
                  <w:rPr>
                    <w:rFonts w:ascii="Garamond" w:hAnsi="Garamond" w:cs="Arial"/>
                  </w:rPr>
                </w:pPr>
                <w:r>
                  <w:t>S</w:t>
                </w:r>
                <w:r w:rsidRPr="00E84CA1">
                  <w:t>tudents request the key lectures on current Earth Climate Change be made available on video for review before exams and the final. Also, public presentation lectures involve a great deal of work and are valuable for the wider audience beyond the college, and should be video-recorded. Solution is to buy video recording gear and learn enough videography to begin recording and uploading select lectures.</w:t>
                </w:r>
              </w:p>
              <w:p w:rsidR="00892D38" w:rsidRDefault="00892D38" w:rsidP="00892D38">
                <w:pPr>
                  <w:pStyle w:val="ListParagraph"/>
                  <w:numPr>
                    <w:ilvl w:val="0"/>
                    <w:numId w:val="6"/>
                  </w:numPr>
                  <w:rPr>
                    <w:rFonts w:ascii="Garamond" w:hAnsi="Garamond" w:cs="Arial"/>
                  </w:rPr>
                </w:pPr>
                <w:r>
                  <w:rPr>
                    <w:rFonts w:ascii="Garamond" w:hAnsi="Garamond" w:cs="Arial"/>
                  </w:rPr>
                  <w:t>Identify and locate material on how critical thinking challenges relate to current climate change policy agenda, and build/link into a new</w:t>
                </w:r>
                <w:r w:rsidR="00D913BC">
                  <w:rPr>
                    <w:rFonts w:ascii="Garamond" w:hAnsi="Garamond" w:cs="Arial"/>
                  </w:rPr>
                  <w:t xml:space="preserve"> addit</w:t>
                </w:r>
                <w:r w:rsidR="00E17BEA">
                  <w:rPr>
                    <w:rFonts w:ascii="Garamond" w:hAnsi="Garamond" w:cs="Arial"/>
                  </w:rPr>
                  <w:t>i</w:t>
                </w:r>
                <w:r w:rsidR="00D913BC">
                  <w:rPr>
                    <w:rFonts w:ascii="Garamond" w:hAnsi="Garamond" w:cs="Arial"/>
                  </w:rPr>
                  <w:t>onal</w:t>
                </w:r>
                <w:r>
                  <w:rPr>
                    <w:rFonts w:ascii="Garamond" w:hAnsi="Garamond" w:cs="Arial"/>
                  </w:rPr>
                  <w:t xml:space="preserve"> course PowerPoint</w:t>
                </w:r>
                <w:r w:rsidR="00E17BEA">
                  <w:rPr>
                    <w:rFonts w:ascii="Garamond" w:hAnsi="Garamond" w:cs="Arial"/>
                  </w:rPr>
                  <w:t>.</w:t>
                </w:r>
              </w:p>
              <w:p w:rsidR="00892D38" w:rsidRDefault="00892D38" w:rsidP="00892D38">
                <w:pPr>
                  <w:pStyle w:val="ListParagraph"/>
                  <w:numPr>
                    <w:ilvl w:val="0"/>
                    <w:numId w:val="6"/>
                  </w:numPr>
                  <w:rPr>
                    <w:rFonts w:ascii="Garamond" w:hAnsi="Garamond" w:cs="Arial"/>
                  </w:rPr>
                </w:pPr>
                <w:r>
                  <w:rPr>
                    <w:rFonts w:ascii="Garamond" w:hAnsi="Garamond" w:cs="Arial"/>
                  </w:rPr>
                  <w:t>Begin dialog with researchers in the field of the Thermodynamics of Civilization, which has profound implications for limiting useful policies to address climate change</w:t>
                </w:r>
              </w:p>
              <w:p w:rsidR="00892D38" w:rsidRDefault="00D913BC" w:rsidP="00892D38">
                <w:pPr>
                  <w:pStyle w:val="ListParagraph"/>
                  <w:numPr>
                    <w:ilvl w:val="0"/>
                    <w:numId w:val="6"/>
                  </w:numPr>
                  <w:rPr>
                    <w:rFonts w:ascii="Garamond" w:hAnsi="Garamond" w:cs="Arial"/>
                  </w:rPr>
                </w:pPr>
                <w:r>
                  <w:rPr>
                    <w:rFonts w:ascii="Garamond" w:hAnsi="Garamond" w:cs="Arial"/>
                  </w:rPr>
                  <w:t>Research and a</w:t>
                </w:r>
                <w:r w:rsidR="00892D38">
                  <w:rPr>
                    <w:rFonts w:ascii="Garamond" w:hAnsi="Garamond" w:cs="Arial"/>
                  </w:rPr>
                  <w:t xml:space="preserve">ssemble </w:t>
                </w:r>
                <w:r>
                  <w:rPr>
                    <w:rFonts w:ascii="Garamond" w:hAnsi="Garamond" w:cs="Arial"/>
                  </w:rPr>
                  <w:t>PowerPoint for</w:t>
                </w:r>
                <w:r w:rsidR="00892D38">
                  <w:rPr>
                    <w:rFonts w:ascii="Garamond" w:hAnsi="Garamond" w:cs="Arial"/>
                  </w:rPr>
                  <w:t xml:space="preserve"> public talk on Civilization and Energy policy, for </w:t>
                </w:r>
                <w:r w:rsidR="00AF565E">
                  <w:rPr>
                    <w:rFonts w:ascii="Garamond" w:hAnsi="Garamond" w:cs="Arial"/>
                  </w:rPr>
                  <w:t>extra-</w:t>
                </w:r>
                <w:r w:rsidR="00892D38">
                  <w:rPr>
                    <w:rFonts w:ascii="Garamond" w:hAnsi="Garamond" w:cs="Arial"/>
                  </w:rPr>
                  <w:t xml:space="preserve">credit for students and to enlarge outreach to the community on </w:t>
                </w:r>
                <w:r w:rsidR="00892D38">
                  <w:rPr>
                    <w:rFonts w:ascii="Garamond" w:hAnsi="Garamond" w:cs="Arial"/>
                  </w:rPr>
                  <w:lastRenderedPageBreak/>
                  <w:t>climate change</w:t>
                </w:r>
                <w:r>
                  <w:rPr>
                    <w:rFonts w:ascii="Garamond" w:hAnsi="Garamond" w:cs="Arial"/>
                  </w:rPr>
                  <w:t xml:space="preserve">, use gathered material to update </w:t>
                </w:r>
                <w:r w:rsidRPr="00D913BC">
                  <w:rPr>
                    <w:rFonts w:ascii="Garamond" w:hAnsi="Garamond" w:cs="Arial"/>
                    <w:b/>
                  </w:rPr>
                  <w:t>“Chap 43: Strategies: Policy”</w:t>
                </w:r>
                <w:r>
                  <w:rPr>
                    <w:rFonts w:ascii="Garamond" w:hAnsi="Garamond" w:cs="Arial"/>
                  </w:rPr>
                  <w:t xml:space="preserve"> existing PowerPoint in course.</w:t>
                </w:r>
              </w:p>
              <w:p w:rsidR="00D913BC" w:rsidRPr="00D913BC" w:rsidRDefault="00D913BC" w:rsidP="00892D38">
                <w:pPr>
                  <w:pStyle w:val="ListParagraph"/>
                  <w:numPr>
                    <w:ilvl w:val="0"/>
                    <w:numId w:val="6"/>
                  </w:numPr>
                  <w:rPr>
                    <w:rFonts w:ascii="Garamond" w:hAnsi="Garamond" w:cs="Arial"/>
                    <w:b/>
                  </w:rPr>
                </w:pPr>
                <w:r>
                  <w:rPr>
                    <w:rFonts w:ascii="Garamond" w:hAnsi="Garamond" w:cs="Arial"/>
                  </w:rPr>
                  <w:t>Research and a</w:t>
                </w:r>
                <w:r w:rsidR="0057547C">
                  <w:rPr>
                    <w:rFonts w:ascii="Garamond" w:hAnsi="Garamond" w:cs="Arial"/>
                  </w:rPr>
                  <w:t>ssemble P</w:t>
                </w:r>
                <w:r>
                  <w:rPr>
                    <w:rFonts w:ascii="Garamond" w:hAnsi="Garamond" w:cs="Arial"/>
                  </w:rPr>
                  <w:t xml:space="preserve">owerpoint and give public lecture on “Post-IPCC Climate Science”, to highlight the latest discoveries in climate change science, as extra-credit for students and as outreach to help encourage future enrollment in Astro 7. Use this material to update existing </w:t>
                </w:r>
                <w:r w:rsidRPr="00D913BC">
                  <w:rPr>
                    <w:rFonts w:ascii="Garamond" w:hAnsi="Garamond" w:cs="Arial"/>
                    <w:b/>
                  </w:rPr>
                  <w:t xml:space="preserve">PowerPoint “Chap 42: Future Climate” </w:t>
                </w:r>
              </w:p>
              <w:p w:rsidR="00D913BC" w:rsidRDefault="00892D38" w:rsidP="00D913BC">
                <w:pPr>
                  <w:pStyle w:val="ListParagraph"/>
                  <w:numPr>
                    <w:ilvl w:val="0"/>
                    <w:numId w:val="6"/>
                  </w:numPr>
                </w:pPr>
                <w:r w:rsidRPr="00D913BC">
                  <w:rPr>
                    <w:rFonts w:ascii="Garamond" w:hAnsi="Garamond" w:cs="Arial"/>
                  </w:rPr>
                  <w:t xml:space="preserve">Seek lab equipment for future development of Astro 7L lab accompaniment. In particular, CO2 monitoring </w:t>
                </w:r>
                <w:r w:rsidR="005B4E59">
                  <w:rPr>
                    <w:rFonts w:ascii="Garamond" w:hAnsi="Garamond" w:cs="Arial"/>
                  </w:rPr>
                  <w:t xml:space="preserve">units </w:t>
                </w:r>
                <w:r w:rsidRPr="00D913BC">
                  <w:rPr>
                    <w:rFonts w:ascii="Garamond" w:hAnsi="Garamond" w:cs="Arial"/>
                  </w:rPr>
                  <w:t xml:space="preserve">and data </w:t>
                </w:r>
                <w:r w:rsidR="00D913BC" w:rsidRPr="00D913BC">
                  <w:rPr>
                    <w:rFonts w:ascii="Garamond" w:hAnsi="Garamond" w:cs="Arial"/>
                  </w:rPr>
                  <w:t>analysis.</w:t>
                </w:r>
              </w:p>
            </w:sdtContent>
          </w:sdt>
          <w:p w:rsidR="00534096" w:rsidRPr="00D913BC" w:rsidRDefault="00534096" w:rsidP="00D913BC">
            <w:pPr>
              <w:rPr>
                <w:rFonts w:ascii="Garamond" w:hAnsi="Garamond" w:cs="Arial"/>
              </w:rPr>
            </w:pPr>
          </w:p>
        </w:tc>
      </w:tr>
      <w:tr w:rsidR="00534096" w:rsidRPr="00867C24" w:rsidTr="0019693C">
        <w:sdt>
          <w:sdtPr>
            <w:rPr>
              <w:rFonts w:ascii="Garamond" w:hAnsi="Garamond" w:cs="Arial"/>
            </w:rPr>
            <w:id w:val="1552501902"/>
            <w:placeholder>
              <w:docPart w:val="60DF0EE28EEA4CAD85B69558624BB431"/>
            </w:placeholder>
          </w:sdtPr>
          <w:sdtEndPr/>
          <w:sdtContent>
            <w:tc>
              <w:tcPr>
                <w:tcW w:w="5197" w:type="dxa"/>
              </w:tcPr>
              <w:p w:rsidR="00534096" w:rsidRPr="00E93301" w:rsidRDefault="00D913BC" w:rsidP="00D913BC">
                <w:pPr>
                  <w:spacing w:after="120"/>
                  <w:rPr>
                    <w:rFonts w:ascii="Garamond" w:hAnsi="Garamond" w:cs="Arial"/>
                  </w:rPr>
                </w:pPr>
                <w:r>
                  <w:rPr>
                    <w:rFonts w:ascii="Garamond" w:hAnsi="Garamond" w:cs="Arial"/>
                  </w:rPr>
                  <w:t>All SLO’s for Astro 8A</w:t>
                </w:r>
              </w:p>
            </w:tc>
          </w:sdtContent>
        </w:sdt>
        <w:sdt>
          <w:sdtPr>
            <w:rPr>
              <w:rFonts w:ascii="Garamond" w:hAnsi="Garamond" w:cs="Arial"/>
            </w:rPr>
            <w:id w:val="-1998491063"/>
            <w:placeholder>
              <w:docPart w:val="6F19728C4732487BA9D1AAF7BA7127D5"/>
            </w:placeholder>
          </w:sdtPr>
          <w:sdtEndPr/>
          <w:sdtContent>
            <w:tc>
              <w:tcPr>
                <w:tcW w:w="2970" w:type="dxa"/>
              </w:tcPr>
              <w:p w:rsidR="00534096" w:rsidRPr="00E93301" w:rsidRDefault="00D913BC" w:rsidP="00D913BC">
                <w:pPr>
                  <w:rPr>
                    <w:rFonts w:ascii="Garamond" w:hAnsi="Garamond" w:cs="Arial"/>
                  </w:rPr>
                </w:pPr>
                <w:r>
                  <w:rPr>
                    <w:rFonts w:ascii="Garamond" w:hAnsi="Garamond" w:cs="Arial"/>
                  </w:rPr>
                  <w:t>Sept 1, 2017</w:t>
                </w:r>
              </w:p>
            </w:tc>
          </w:sdtContent>
        </w:sdt>
        <w:sdt>
          <w:sdtPr>
            <w:id w:val="-685749885"/>
            <w:placeholder>
              <w:docPart w:val="DC04E6CC4CAD4689A241D492A11AB479"/>
            </w:placeholder>
          </w:sdtPr>
          <w:sdtEndPr>
            <w:rPr>
              <w:rFonts w:ascii="Garamond" w:hAnsi="Garamond" w:cs="Arial"/>
            </w:rPr>
          </w:sdtEndPr>
          <w:sdtContent>
            <w:tc>
              <w:tcPr>
                <w:tcW w:w="5683" w:type="dxa"/>
              </w:tcPr>
              <w:p w:rsidR="000D4942" w:rsidRDefault="000D4942" w:rsidP="000D4942">
                <w:pPr>
                  <w:pStyle w:val="ListParagraph"/>
                  <w:numPr>
                    <w:ilvl w:val="0"/>
                    <w:numId w:val="6"/>
                  </w:numPr>
                  <w:spacing w:after="120"/>
                  <w:rPr>
                    <w:rFonts w:ascii="Garamond" w:hAnsi="Garamond" w:cs="Arial"/>
                  </w:rPr>
                </w:pPr>
                <w:r w:rsidRPr="000D4942">
                  <w:rPr>
                    <w:rFonts w:ascii="Garamond" w:hAnsi="Garamond" w:cs="Arial"/>
                  </w:rPr>
                  <w:t>Student comfort (cold!) at the observatory needs further addressing</w:t>
                </w:r>
                <w:r w:rsidR="00E17BEA">
                  <w:rPr>
                    <w:rFonts w:ascii="Garamond" w:hAnsi="Garamond" w:cs="Arial"/>
                  </w:rPr>
                  <w:t>. The most popular lab by far, for Astro 8A and 9ABC is using the domed telescope with indoor computer for imaging and other projects. But only ~2-3 students at a time can be accommodated as a team. We need a second identical structure next to the existing one. The telescope, computer-controlled mount have already been donated. We just need the building structure, concrete pier and foundation, dome.</w:t>
                </w:r>
              </w:p>
              <w:p w:rsidR="000D4942" w:rsidRDefault="000D4942" w:rsidP="000D4942">
                <w:pPr>
                  <w:pStyle w:val="ListParagraph"/>
                  <w:numPr>
                    <w:ilvl w:val="0"/>
                    <w:numId w:val="6"/>
                  </w:numPr>
                  <w:spacing w:after="120"/>
                  <w:rPr>
                    <w:rFonts w:ascii="Garamond" w:hAnsi="Garamond" w:cs="Arial"/>
                  </w:rPr>
                </w:pPr>
                <w:r>
                  <w:rPr>
                    <w:rFonts w:ascii="Garamond" w:hAnsi="Garamond" w:cs="Arial"/>
                  </w:rPr>
                  <w:t>Expand ability of students to use modern astronomy techniques (CCD camera on computer-controlled domed telescope), by building a second domed wooden structure as was done in 2008 with help from the CEM students under Chuck Mornard. This continues to be in the Astronomy Program Plan and updates.</w:t>
                </w:r>
              </w:p>
              <w:p w:rsidR="00DC2BDA" w:rsidRDefault="00DC2BDA" w:rsidP="000D4942">
                <w:pPr>
                  <w:pStyle w:val="ListParagraph"/>
                  <w:numPr>
                    <w:ilvl w:val="0"/>
                    <w:numId w:val="6"/>
                  </w:numPr>
                  <w:spacing w:after="120"/>
                  <w:rPr>
                    <w:rFonts w:ascii="Garamond" w:hAnsi="Garamond" w:cs="Arial"/>
                  </w:rPr>
                </w:pPr>
                <w:r>
                  <w:rPr>
                    <w:rFonts w:ascii="Garamond" w:hAnsi="Garamond" w:cs="Arial"/>
                  </w:rPr>
                  <w:t>Need extra hands-on help at portable telescopes and in locating/identifying binocular project objects, and explaining outdoor labs. Student assistant needed in addition to I.A.</w:t>
                </w:r>
              </w:p>
              <w:p w:rsidR="000D4942" w:rsidRDefault="000D4942" w:rsidP="000D4942">
                <w:pPr>
                  <w:pStyle w:val="ListParagraph"/>
                  <w:numPr>
                    <w:ilvl w:val="0"/>
                    <w:numId w:val="6"/>
                  </w:numPr>
                  <w:spacing w:after="120"/>
                  <w:rPr>
                    <w:rFonts w:ascii="Garamond" w:hAnsi="Garamond" w:cs="Arial"/>
                  </w:rPr>
                </w:pPr>
                <w:r>
                  <w:rPr>
                    <w:rFonts w:ascii="Garamond" w:hAnsi="Garamond" w:cs="Arial"/>
                  </w:rPr>
                  <w:t xml:space="preserve">Expand education on how dimension and units are part of the mathematics of real world science. Devote new </w:t>
                </w:r>
                <w:r>
                  <w:rPr>
                    <w:rFonts w:ascii="Garamond" w:hAnsi="Garamond" w:cs="Arial"/>
                  </w:rPr>
                  <w:lastRenderedPageBreak/>
                  <w:t xml:space="preserve">special lecture reviewing (or introducing?) </w:t>
                </w:r>
                <w:r w:rsidR="00E17BEA">
                  <w:rPr>
                    <w:rFonts w:ascii="Garamond" w:hAnsi="Garamond" w:cs="Arial"/>
                  </w:rPr>
                  <w:t xml:space="preserve">dimensions and </w:t>
                </w:r>
                <w:r>
                  <w:rPr>
                    <w:rFonts w:ascii="Garamond" w:hAnsi="Garamond" w:cs="Arial"/>
                  </w:rPr>
                  <w:t>units in Astronomy data.</w:t>
                </w:r>
              </w:p>
              <w:p w:rsidR="000D4942" w:rsidRDefault="000D4942" w:rsidP="000D4942">
                <w:pPr>
                  <w:pStyle w:val="ListParagraph"/>
                  <w:numPr>
                    <w:ilvl w:val="0"/>
                    <w:numId w:val="6"/>
                  </w:numPr>
                  <w:spacing w:after="120"/>
                  <w:rPr>
                    <w:rFonts w:ascii="Garamond" w:hAnsi="Garamond" w:cs="Arial"/>
                  </w:rPr>
                </w:pPr>
                <w:r>
                  <w:rPr>
                    <w:rFonts w:ascii="Garamond" w:hAnsi="Garamond" w:cs="Arial"/>
                  </w:rPr>
                  <w:t xml:space="preserve">Improve student skill at locating variable stars using binoculars, and in magnitude estimation. </w:t>
                </w:r>
              </w:p>
              <w:p w:rsidR="0057547C" w:rsidRPr="000D4942" w:rsidRDefault="0057547C" w:rsidP="000D4942">
                <w:pPr>
                  <w:pStyle w:val="ListParagraph"/>
                  <w:numPr>
                    <w:ilvl w:val="0"/>
                    <w:numId w:val="6"/>
                  </w:numPr>
                  <w:spacing w:after="120"/>
                  <w:rPr>
                    <w:rFonts w:ascii="Garamond" w:hAnsi="Garamond" w:cs="Arial"/>
                  </w:rPr>
                </w:pPr>
                <w:r>
                  <w:rPr>
                    <w:rFonts w:ascii="Garamond" w:hAnsi="Garamond" w:cs="Arial"/>
                  </w:rPr>
                  <w:t xml:space="preserve">Refurbish the planetarium projectors. Planet, moon, celestial coordinate frame, </w:t>
                </w:r>
                <w:r w:rsidR="00DC2BDA">
                  <w:rPr>
                    <w:rFonts w:ascii="Garamond" w:hAnsi="Garamond" w:cs="Arial"/>
                  </w:rPr>
                  <w:t>meteor shower projectors are badly out of alignment or dysfunctional.</w:t>
                </w:r>
              </w:p>
              <w:p w:rsidR="00534096" w:rsidRPr="006D079B" w:rsidRDefault="00534096" w:rsidP="000D4942">
                <w:pPr>
                  <w:spacing w:after="120"/>
                  <w:rPr>
                    <w:rFonts w:ascii="Garamond" w:hAnsi="Garamond" w:cs="Arial"/>
                  </w:rPr>
                </w:pPr>
              </w:p>
            </w:tc>
          </w:sdtContent>
        </w:sdt>
      </w:tr>
      <w:tr w:rsidR="0019693C" w:rsidRPr="00867C24" w:rsidTr="0019693C">
        <w:sdt>
          <w:sdtPr>
            <w:rPr>
              <w:rFonts w:ascii="Garamond" w:hAnsi="Garamond" w:cs="Arial"/>
            </w:rPr>
            <w:id w:val="-1284419379"/>
            <w:placeholder>
              <w:docPart w:val="21528AAC0C5B4EF6BB37E8A3737246E5"/>
            </w:placeholder>
          </w:sdtPr>
          <w:sdtEndPr/>
          <w:sdtContent>
            <w:tc>
              <w:tcPr>
                <w:tcW w:w="5197" w:type="dxa"/>
              </w:tcPr>
              <w:p w:rsidR="0019693C" w:rsidRPr="00E93301" w:rsidRDefault="000D4942" w:rsidP="000D4942">
                <w:pPr>
                  <w:spacing w:after="120"/>
                  <w:rPr>
                    <w:rFonts w:ascii="Garamond" w:hAnsi="Garamond" w:cs="Arial"/>
                  </w:rPr>
                </w:pPr>
                <w:r>
                  <w:rPr>
                    <w:rFonts w:ascii="Garamond" w:hAnsi="Garamond" w:cs="Arial"/>
                  </w:rPr>
                  <w:t>All SLO’s for Astro 25</w:t>
                </w:r>
              </w:p>
            </w:tc>
          </w:sdtContent>
        </w:sdt>
        <w:sdt>
          <w:sdtPr>
            <w:rPr>
              <w:rFonts w:ascii="Garamond" w:hAnsi="Garamond" w:cs="Arial"/>
            </w:rPr>
            <w:id w:val="564377528"/>
            <w:placeholder>
              <w:docPart w:val="7984CCE367D841D696FA9EC9F2FCC2A4"/>
            </w:placeholder>
          </w:sdtPr>
          <w:sdtEndPr/>
          <w:sdtContent>
            <w:tc>
              <w:tcPr>
                <w:tcW w:w="2970" w:type="dxa"/>
              </w:tcPr>
              <w:p w:rsidR="0019693C" w:rsidRPr="00E93301" w:rsidRDefault="000D4942" w:rsidP="000D4942">
                <w:pPr>
                  <w:rPr>
                    <w:rFonts w:ascii="Garamond" w:hAnsi="Garamond" w:cs="Arial"/>
                  </w:rPr>
                </w:pPr>
                <w:r>
                  <w:rPr>
                    <w:rFonts w:ascii="Garamond" w:hAnsi="Garamond" w:cs="Arial"/>
                  </w:rPr>
                  <w:t>Mar 19, 2018</w:t>
                </w:r>
              </w:p>
            </w:tc>
          </w:sdtContent>
        </w:sdt>
        <w:sdt>
          <w:sdtPr>
            <w:id w:val="1872871307"/>
            <w:placeholder>
              <w:docPart w:val="D29D8989069649319506AA5B47A53523"/>
            </w:placeholder>
          </w:sdtPr>
          <w:sdtEndPr/>
          <w:sdtContent>
            <w:tc>
              <w:tcPr>
                <w:tcW w:w="5683" w:type="dxa"/>
              </w:tcPr>
              <w:p w:rsidR="000D4942" w:rsidRPr="000D4942" w:rsidRDefault="000D4942" w:rsidP="000D4942">
                <w:pPr>
                  <w:pStyle w:val="ListParagraph"/>
                  <w:numPr>
                    <w:ilvl w:val="0"/>
                    <w:numId w:val="6"/>
                  </w:numPr>
                  <w:spacing w:after="120"/>
                  <w:rPr>
                    <w:rFonts w:ascii="Garamond" w:hAnsi="Garamond" w:cs="Arial"/>
                  </w:rPr>
                </w:pPr>
                <w:r>
                  <w:t>Re-assess student preferences for venues for this field class. Specifically, how far a drive is acceptable and how does that rate vs the interest/value of the venue for the specific goals of the offering of a particular Astro 25 section?</w:t>
                </w:r>
              </w:p>
              <w:p w:rsidR="00DC2BDA" w:rsidRPr="00DC2BDA" w:rsidRDefault="000D4942" w:rsidP="000D4942">
                <w:pPr>
                  <w:pStyle w:val="ListParagraph"/>
                  <w:numPr>
                    <w:ilvl w:val="0"/>
                    <w:numId w:val="6"/>
                  </w:numPr>
                  <w:spacing w:after="120"/>
                  <w:rPr>
                    <w:rFonts w:ascii="Garamond" w:hAnsi="Garamond" w:cs="Arial"/>
                  </w:rPr>
                </w:pPr>
                <w:r>
                  <w:t>Re-assess weather challenges for Astro 25, consider offering Spring sections later in the semester to avoid danger of late winter wet weather.</w:t>
                </w:r>
              </w:p>
              <w:p w:rsidR="00DC2BDA" w:rsidRDefault="00DC2BDA" w:rsidP="00DC2BDA">
                <w:pPr>
                  <w:pStyle w:val="ListParagraph"/>
                  <w:numPr>
                    <w:ilvl w:val="0"/>
                    <w:numId w:val="6"/>
                  </w:numPr>
                  <w:spacing w:after="120"/>
                  <w:rPr>
                    <w:rFonts w:ascii="Garamond" w:hAnsi="Garamond" w:cs="Arial"/>
                  </w:rPr>
                </w:pPr>
                <w:r>
                  <w:rPr>
                    <w:rFonts w:ascii="Garamond" w:hAnsi="Garamond" w:cs="Arial"/>
                  </w:rPr>
                  <w:t>Refurbish the planetarium projectors. Planet, moon, celestial coordinate frame, meteor shower projectors are badly out of alignment or dysfunctional.</w:t>
                </w:r>
              </w:p>
              <w:p w:rsidR="00DC2BDA" w:rsidRPr="000D4942" w:rsidRDefault="00DC2BDA" w:rsidP="00DC2BDA">
                <w:pPr>
                  <w:pStyle w:val="ListParagraph"/>
                  <w:numPr>
                    <w:ilvl w:val="0"/>
                    <w:numId w:val="6"/>
                  </w:numPr>
                  <w:spacing w:after="120"/>
                  <w:rPr>
                    <w:rFonts w:ascii="Garamond" w:hAnsi="Garamond" w:cs="Arial"/>
                  </w:rPr>
                </w:pPr>
                <w:r>
                  <w:rPr>
                    <w:rFonts w:ascii="Garamond" w:hAnsi="Garamond" w:cs="Arial"/>
                  </w:rPr>
                  <w:t>Get extra help from a student assistant for camp tasks, freeing instructor time for teaching and at-the-telescope presentations. Too much time spent in clean-up and meal-prep when volunteers are not available.</w:t>
                </w:r>
              </w:p>
              <w:p w:rsidR="0019693C" w:rsidRPr="000D4942" w:rsidRDefault="0019693C" w:rsidP="00DC2BDA">
                <w:pPr>
                  <w:pStyle w:val="ListParagraph"/>
                  <w:spacing w:after="120"/>
                  <w:rPr>
                    <w:rFonts w:ascii="Garamond" w:hAnsi="Garamond" w:cs="Arial"/>
                  </w:rPr>
                </w:pPr>
              </w:p>
            </w:tc>
          </w:sdtContent>
        </w:sdt>
      </w:tr>
      <w:tr w:rsidR="0019693C" w:rsidRPr="00867C24" w:rsidTr="0019693C">
        <w:sdt>
          <w:sdtPr>
            <w:rPr>
              <w:rFonts w:ascii="Garamond" w:hAnsi="Garamond" w:cs="Arial"/>
            </w:rPr>
            <w:id w:val="-1804298673"/>
            <w:placeholder>
              <w:docPart w:val="683EAE80565F4A66ACC27BEF68655B75"/>
            </w:placeholder>
          </w:sdtPr>
          <w:sdtEndPr/>
          <w:sdtContent>
            <w:tc>
              <w:tcPr>
                <w:tcW w:w="5197" w:type="dxa"/>
              </w:tcPr>
              <w:p w:rsidR="0019693C" w:rsidRPr="00E93301" w:rsidRDefault="0029623E" w:rsidP="00000064">
                <w:pPr>
                  <w:spacing w:after="120"/>
                  <w:rPr>
                    <w:rFonts w:ascii="Garamond" w:hAnsi="Garamond" w:cs="Arial"/>
                  </w:rPr>
                </w:pPr>
                <w:r>
                  <w:rPr>
                    <w:rFonts w:ascii="Garamond" w:hAnsi="Garamond" w:cs="Arial"/>
                  </w:rPr>
                  <w:t xml:space="preserve">Core Competence #2 (Critical Thinking) </w:t>
                </w:r>
                <w:r w:rsidR="00000064">
                  <w:rPr>
                    <w:rFonts w:ascii="Garamond" w:hAnsi="Garamond" w:cs="Arial"/>
                  </w:rPr>
                  <w:t>f</w:t>
                </w:r>
                <w:r w:rsidR="007E3781">
                  <w:rPr>
                    <w:rFonts w:ascii="Garamond" w:hAnsi="Garamond" w:cs="Arial"/>
                  </w:rPr>
                  <w:t>o</w:t>
                </w:r>
                <w:r w:rsidR="00000064">
                  <w:rPr>
                    <w:rFonts w:ascii="Garamond" w:hAnsi="Garamond" w:cs="Arial"/>
                  </w:rPr>
                  <w:t>r Astro</w:t>
                </w:r>
                <w:r w:rsidR="007E3781">
                  <w:rPr>
                    <w:rFonts w:ascii="Garamond" w:hAnsi="Garamond" w:cs="Arial"/>
                  </w:rPr>
                  <w:t xml:space="preserve"> 3, 4, 7, 25</w:t>
                </w:r>
              </w:p>
            </w:tc>
          </w:sdtContent>
        </w:sdt>
        <w:sdt>
          <w:sdtPr>
            <w:rPr>
              <w:rFonts w:ascii="Garamond" w:hAnsi="Garamond" w:cs="Arial"/>
            </w:rPr>
            <w:id w:val="-1500804420"/>
            <w:placeholder>
              <w:docPart w:val="E79E8B08A26F4DD18F3A0A3BCF62F9C7"/>
            </w:placeholder>
          </w:sdtPr>
          <w:sdtEndPr/>
          <w:sdtContent>
            <w:tc>
              <w:tcPr>
                <w:tcW w:w="2970" w:type="dxa"/>
              </w:tcPr>
              <w:p w:rsidR="0019693C" w:rsidRPr="00E93301" w:rsidRDefault="0029623E" w:rsidP="0029623E">
                <w:pPr>
                  <w:rPr>
                    <w:rFonts w:ascii="Garamond" w:hAnsi="Garamond" w:cs="Arial"/>
                  </w:rPr>
                </w:pPr>
                <w:r>
                  <w:rPr>
                    <w:rFonts w:ascii="Garamond" w:hAnsi="Garamond" w:cs="Arial"/>
                  </w:rPr>
                  <w:t>Mar 19, 2018</w:t>
                </w:r>
              </w:p>
            </w:tc>
          </w:sdtContent>
        </w:sdt>
        <w:sdt>
          <w:sdtPr>
            <w:id w:val="-1139795302"/>
            <w:placeholder>
              <w:docPart w:val="84C94FC65B844BEB9B9C761F566417CE"/>
            </w:placeholder>
          </w:sdtPr>
          <w:sdtEndPr/>
          <w:sdtContent>
            <w:tc>
              <w:tcPr>
                <w:tcW w:w="5683" w:type="dxa"/>
              </w:tcPr>
              <w:p w:rsidR="0029623E" w:rsidRPr="0029623E" w:rsidRDefault="0029623E" w:rsidP="0029623E">
                <w:pPr>
                  <w:pStyle w:val="ListParagraph"/>
                  <w:numPr>
                    <w:ilvl w:val="0"/>
                    <w:numId w:val="6"/>
                  </w:numPr>
                  <w:spacing w:after="120"/>
                  <w:rPr>
                    <w:rFonts w:ascii="Garamond" w:hAnsi="Garamond" w:cs="Arial"/>
                  </w:rPr>
                </w:pPr>
                <w:r>
                  <w:t>For Astro 3,4, 7: Modify Chapter 0 (Principles of Clear Thinking and Scientific Method) which is taught in Astro 3, 4, 7 the first week, in order to better clarify confusion on application of thinking to pseudo-sciences, and exert more care in responding to student concerns here.</w:t>
                </w:r>
              </w:p>
              <w:p w:rsidR="0029623E" w:rsidRPr="0029623E" w:rsidRDefault="0029623E" w:rsidP="0029623E">
                <w:pPr>
                  <w:pStyle w:val="ListParagraph"/>
                  <w:numPr>
                    <w:ilvl w:val="0"/>
                    <w:numId w:val="6"/>
                  </w:numPr>
                  <w:spacing w:after="120"/>
                  <w:rPr>
                    <w:rFonts w:ascii="Garamond" w:hAnsi="Garamond" w:cs="Arial"/>
                  </w:rPr>
                </w:pPr>
                <w:r>
                  <w:t xml:space="preserve">In Astro 7, clarify climate change policy options in light of new science, and how students can weigh </w:t>
                </w:r>
                <w:r>
                  <w:lastRenderedPageBreak/>
                  <w:t>how they might engage in meaningful change actions.</w:t>
                </w:r>
              </w:p>
              <w:p w:rsidR="00354224" w:rsidRPr="00354224" w:rsidRDefault="0029623E" w:rsidP="0029623E">
                <w:pPr>
                  <w:pStyle w:val="ListParagraph"/>
                  <w:numPr>
                    <w:ilvl w:val="0"/>
                    <w:numId w:val="6"/>
                  </w:numPr>
                  <w:spacing w:after="120"/>
                  <w:rPr>
                    <w:rFonts w:ascii="Garamond" w:hAnsi="Garamond" w:cs="Arial"/>
                  </w:rPr>
                </w:pPr>
                <w:r>
                  <w:t>In Astro 4, improve exposition of final chapter material on how the nature of the Inflationary universe has profound implications for the existence of life on our planet and in this universe.</w:t>
                </w:r>
              </w:p>
              <w:p w:rsidR="0019693C" w:rsidRPr="0029623E" w:rsidRDefault="00354224" w:rsidP="0029623E">
                <w:pPr>
                  <w:pStyle w:val="ListParagraph"/>
                  <w:numPr>
                    <w:ilvl w:val="0"/>
                    <w:numId w:val="6"/>
                  </w:numPr>
                  <w:spacing w:after="120"/>
                  <w:rPr>
                    <w:rFonts w:ascii="Garamond" w:hAnsi="Garamond" w:cs="Arial"/>
                  </w:rPr>
                </w:pPr>
                <w:r>
                  <w:t xml:space="preserve">For Astro </w:t>
                </w:r>
                <w:r w:rsidR="00C44273">
                  <w:t>3</w:t>
                </w:r>
                <w:bookmarkStart w:id="0" w:name="_GoBack"/>
                <w:bookmarkEnd w:id="0"/>
                <w:r>
                  <w:t xml:space="preserve"> </w:t>
                </w:r>
                <w:r w:rsidR="00C44273">
                  <w:t>(Astro 25 in pre-trip planetary origins lecture)</w:t>
                </w:r>
                <w:r>
                  <w:t xml:space="preserve"> </w:t>
                </w:r>
                <w:r w:rsidR="00C44273">
                  <w:t xml:space="preserve">expand </w:t>
                </w:r>
                <w:r>
                  <w:t>PowerPoint(s) on planet formation to highlight new science on the “Rare Earth” paradigm emerging.</w:t>
                </w:r>
              </w:p>
            </w:tc>
          </w:sdtContent>
        </w:sdt>
      </w:tr>
      <w:tr w:rsidR="0019693C" w:rsidRPr="00867C24" w:rsidTr="0019693C">
        <w:sdt>
          <w:sdtPr>
            <w:rPr>
              <w:rFonts w:ascii="Garamond" w:hAnsi="Garamond" w:cs="Arial"/>
            </w:rPr>
            <w:id w:val="1558355028"/>
            <w:placeholder>
              <w:docPart w:val="B332032B883B498A8328F461B134819D"/>
            </w:placeholder>
            <w:showingPlcHdr/>
          </w:sdtPr>
          <w:sdtEndPr/>
          <w:sdtContent>
            <w:tc>
              <w:tcPr>
                <w:tcW w:w="5197" w:type="dxa"/>
              </w:tcPr>
              <w:p w:rsidR="0019693C" w:rsidRPr="00E93301" w:rsidRDefault="0019693C" w:rsidP="00756982">
                <w:pPr>
                  <w:spacing w:after="120"/>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1266384073"/>
            <w:placeholder>
              <w:docPart w:val="20005404C6314A20A32BE8C9F935A5B8"/>
            </w:placeholder>
            <w:showingPlcHdr/>
          </w:sdtPr>
          <w:sdtEndPr/>
          <w:sdtContent>
            <w:tc>
              <w:tcPr>
                <w:tcW w:w="2970" w:type="dxa"/>
              </w:tcPr>
              <w:p w:rsidR="0019693C" w:rsidRPr="00E93301" w:rsidRDefault="0019693C" w:rsidP="00756982">
                <w:pPr>
                  <w:rPr>
                    <w:rFonts w:ascii="Garamond" w:hAnsi="Garamond" w:cs="Arial"/>
                  </w:rPr>
                </w:pPr>
                <w:r w:rsidRPr="004B2558">
                  <w:rPr>
                    <w:rStyle w:val="PlaceholderText"/>
                    <w:rFonts w:ascii="Garamond" w:hAnsi="Garamond"/>
                  </w:rPr>
                  <w:t>Click here to enter text.</w:t>
                </w:r>
              </w:p>
            </w:tc>
          </w:sdtContent>
        </w:sdt>
        <w:sdt>
          <w:sdtPr>
            <w:rPr>
              <w:rFonts w:ascii="Garamond" w:hAnsi="Garamond" w:cs="Arial"/>
            </w:rPr>
            <w:id w:val="875584246"/>
            <w:placeholder>
              <w:docPart w:val="3CC7A1EE1197431490926AB58E4ACF41"/>
            </w:placeholder>
            <w:showingPlcHdr/>
          </w:sdtPr>
          <w:sdtEndPr/>
          <w:sdtContent>
            <w:tc>
              <w:tcPr>
                <w:tcW w:w="5683" w:type="dxa"/>
              </w:tcPr>
              <w:p w:rsidR="0019693C" w:rsidRPr="006D079B" w:rsidRDefault="0019693C" w:rsidP="00756982">
                <w:pPr>
                  <w:spacing w:after="120"/>
                  <w:rPr>
                    <w:rFonts w:ascii="Garamond" w:hAnsi="Garamond" w:cs="Arial"/>
                  </w:rPr>
                </w:pPr>
                <w:r w:rsidRPr="004B2558">
                  <w:rPr>
                    <w:rStyle w:val="PlaceholderText"/>
                    <w:rFonts w:ascii="Garamond" w:hAnsi="Garamond"/>
                  </w:rPr>
                  <w:t>Click here to enter text.</w:t>
                </w:r>
              </w:p>
            </w:tc>
          </w:sdtContent>
        </w:sdt>
      </w:tr>
    </w:tbl>
    <w:p w:rsidR="00534096" w:rsidRPr="00B33468" w:rsidRDefault="00534096" w:rsidP="00756982">
      <w:pPr>
        <w:pStyle w:val="Heading1"/>
        <w:spacing w:before="240" w:after="120"/>
      </w:pPr>
      <w:r w:rsidRPr="00B33468">
        <w:t>SLO Commentary</w:t>
      </w:r>
    </w:p>
    <w:p w:rsidR="00534096" w:rsidRPr="00165359" w:rsidRDefault="00534096" w:rsidP="00534096">
      <w:pPr>
        <w:spacing w:after="60"/>
        <w:rPr>
          <w:rFonts w:ascii="Segoe UI" w:hAnsi="Segoe UI" w:cs="Segoe UI"/>
        </w:rPr>
      </w:pPr>
      <w:r>
        <w:rPr>
          <w:rFonts w:ascii="Segoe UI" w:hAnsi="Segoe UI" w:cs="Segoe UI"/>
          <w:sz w:val="20"/>
          <w:szCs w:val="20"/>
        </w:rPr>
        <w:t>Use the box below to add any additional information. If you have not completed SLO assessment, state reason</w:t>
      </w:r>
      <w:r w:rsidR="00B33468">
        <w:rPr>
          <w:rFonts w:ascii="Segoe UI" w:hAnsi="Segoe UI" w:cs="Segoe UI"/>
          <w:sz w:val="20"/>
          <w:szCs w:val="20"/>
        </w:rPr>
        <w:t>.</w:t>
      </w:r>
      <w:r w:rsidRPr="00867C24">
        <w:rPr>
          <w:rFonts w:ascii="Segoe UI" w:hAnsi="Segoe UI" w:cs="Segoe UI"/>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0"/>
      </w:tblGrid>
      <w:tr w:rsidR="00534096" w:rsidRPr="00867C24" w:rsidTr="00B33468">
        <w:sdt>
          <w:sdtPr>
            <w:rPr>
              <w:rStyle w:val="formtext"/>
            </w:rPr>
            <w:id w:val="1767421119"/>
            <w:placeholder>
              <w:docPart w:val="D96A93F92D0747A797CD06A4EBFFB0CC"/>
            </w:placeholder>
            <w:showingPlcHdr/>
          </w:sdtPr>
          <w:sdtEndPr>
            <w:rPr>
              <w:rStyle w:val="DefaultParagraphFont"/>
              <w:rFonts w:ascii="Segoe UI" w:hAnsi="Segoe UI" w:cs="Segoe UI"/>
              <w:sz w:val="16"/>
              <w:szCs w:val="16"/>
            </w:rPr>
          </w:sdtEndPr>
          <w:sdtContent>
            <w:tc>
              <w:tcPr>
                <w:tcW w:w="13860" w:type="dxa"/>
                <w:shd w:val="clear" w:color="auto" w:fill="auto"/>
              </w:tcPr>
              <w:p w:rsidR="00534096" w:rsidRPr="00F421B1" w:rsidRDefault="00534096" w:rsidP="000D2F94">
                <w:pPr>
                  <w:spacing w:after="120"/>
                  <w:rPr>
                    <w:rFonts w:ascii="Segoe UI" w:hAnsi="Segoe UI" w:cs="Segoe UI"/>
                    <w:sz w:val="16"/>
                    <w:szCs w:val="16"/>
                  </w:rPr>
                </w:pPr>
                <w:r w:rsidRPr="004B2558">
                  <w:rPr>
                    <w:rStyle w:val="PlaceholderText"/>
                    <w:rFonts w:ascii="Garamond" w:hAnsi="Garamond"/>
                  </w:rPr>
                  <w:t>Click here to enter text.</w:t>
                </w:r>
              </w:p>
            </w:tc>
          </w:sdtContent>
        </w:sdt>
      </w:tr>
    </w:tbl>
    <w:p w:rsidR="00756982" w:rsidRDefault="00756982">
      <w:pPr>
        <w:rPr>
          <w:rFonts w:asciiTheme="majorHAnsi" w:eastAsiaTheme="majorEastAsia" w:hAnsiTheme="majorHAnsi" w:cstheme="majorBidi"/>
          <w:b/>
          <w:bCs/>
          <w:sz w:val="28"/>
          <w:szCs w:val="28"/>
        </w:rPr>
      </w:pPr>
      <w:r>
        <w:br w:type="page"/>
      </w:r>
    </w:p>
    <w:p w:rsidR="00B962D8" w:rsidRPr="00165359" w:rsidRDefault="00B33468" w:rsidP="00756982">
      <w:pPr>
        <w:pStyle w:val="Heading1"/>
        <w:spacing w:before="120" w:after="120"/>
      </w:pPr>
      <w:r>
        <w:lastRenderedPageBreak/>
        <w:t xml:space="preserve">Progress on </w:t>
      </w:r>
      <w:r w:rsidR="00B962D8" w:rsidRPr="00165359">
        <w:t xml:space="preserve">Goals and Recommendations from </w:t>
      </w:r>
      <w:r>
        <w:t xml:space="preserve">Most Recent </w:t>
      </w:r>
      <w:r w:rsidR="00B962D8" w:rsidRPr="00165359">
        <w:t>Program Plan</w:t>
      </w:r>
    </w:p>
    <w:p w:rsidR="00B962D8" w:rsidRPr="00165359" w:rsidRDefault="00B962D8" w:rsidP="00691D6B">
      <w:pPr>
        <w:spacing w:after="60"/>
        <w:rPr>
          <w:rFonts w:ascii="Segoe UI" w:hAnsi="Segoe UI" w:cs="Segoe UI"/>
        </w:rPr>
      </w:pPr>
      <w:r w:rsidRPr="00165359">
        <w:rPr>
          <w:rFonts w:ascii="Segoe UI" w:hAnsi="Segoe UI" w:cs="Segoe UI"/>
          <w:sz w:val="20"/>
          <w:szCs w:val="20"/>
        </w:rPr>
        <w:t xml:space="preserve">List the </w:t>
      </w:r>
      <w:r w:rsidRPr="00B33468">
        <w:rPr>
          <w:rFonts w:ascii="Segoe UI" w:hAnsi="Segoe UI" w:cs="Segoe UI"/>
          <w:b/>
          <w:sz w:val="20"/>
          <w:szCs w:val="20"/>
        </w:rPr>
        <w:t>top five</w:t>
      </w:r>
      <w:r w:rsidRPr="00165359">
        <w:rPr>
          <w:rFonts w:ascii="Segoe UI" w:hAnsi="Segoe UI" w:cs="Segoe UI"/>
          <w:sz w:val="20"/>
          <w:szCs w:val="20"/>
        </w:rPr>
        <w:t xml:space="preserve"> Goals and Recommendations from the last Program Plan and indicate whether they have been met</w:t>
      </w:r>
      <w:r w:rsidR="00165359">
        <w:rPr>
          <w:rFonts w:ascii="Segoe UI" w:hAnsi="Segoe UI" w:cs="Segoe UI"/>
          <w:sz w:val="20"/>
          <w:szCs w:val="20"/>
        </w:rPr>
        <w:t>.</w:t>
      </w:r>
      <w:r w:rsidRPr="00165359">
        <w:rPr>
          <w:rFonts w:ascii="Segoe UI" w:hAnsi="Segoe UI" w:cs="Segoe UI"/>
        </w:rPr>
        <w:t xml:space="preserve"> </w:t>
      </w:r>
    </w:p>
    <w:tbl>
      <w:tblPr>
        <w:tblW w:w="13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7"/>
        <w:gridCol w:w="2340"/>
        <w:gridCol w:w="450"/>
        <w:gridCol w:w="1890"/>
        <w:gridCol w:w="4680"/>
      </w:tblGrid>
      <w:tr w:rsidR="0052187C" w:rsidRPr="00165359" w:rsidTr="00344911">
        <w:tc>
          <w:tcPr>
            <w:tcW w:w="4387" w:type="dxa"/>
            <w:shd w:val="clear" w:color="auto" w:fill="EEECE1"/>
          </w:tcPr>
          <w:p w:rsidR="0052187C" w:rsidRPr="006C2BE2" w:rsidRDefault="0052187C" w:rsidP="001F1F37">
            <w:pPr>
              <w:spacing w:before="120" w:after="120"/>
              <w:jc w:val="center"/>
              <w:rPr>
                <w:rFonts w:ascii="Segoe UI Semibold" w:hAnsi="Segoe UI Semibold" w:cs="Segoe UI"/>
              </w:rPr>
            </w:pPr>
            <w:r>
              <w:rPr>
                <w:rFonts w:ascii="Segoe UI Semibold" w:hAnsi="Segoe UI Semibold" w:cs="Segoe UI"/>
              </w:rPr>
              <w:t>Goal/Recommendation</w:t>
            </w:r>
          </w:p>
        </w:tc>
        <w:tc>
          <w:tcPr>
            <w:tcW w:w="2340" w:type="dxa"/>
            <w:shd w:val="clear" w:color="auto" w:fill="EEECE1"/>
          </w:tcPr>
          <w:p w:rsidR="0052187C" w:rsidRPr="00165359" w:rsidRDefault="0052187C" w:rsidP="001F1F37">
            <w:pPr>
              <w:spacing w:before="120"/>
              <w:jc w:val="center"/>
              <w:rPr>
                <w:rFonts w:ascii="Segoe UI Semibold" w:hAnsi="Segoe UI Semibold" w:cs="Segoe UI"/>
              </w:rPr>
            </w:pPr>
            <w:r>
              <w:rPr>
                <w:rFonts w:ascii="Segoe UI Semibold" w:hAnsi="Segoe UI Semibold" w:cs="Segoe UI"/>
              </w:rPr>
              <w:t>Status</w:t>
            </w:r>
          </w:p>
        </w:tc>
        <w:tc>
          <w:tcPr>
            <w:tcW w:w="2340" w:type="dxa"/>
            <w:gridSpan w:val="2"/>
            <w:shd w:val="clear" w:color="auto" w:fill="EEECE1"/>
          </w:tcPr>
          <w:p w:rsidR="0052187C" w:rsidRPr="00165359" w:rsidRDefault="0052187C" w:rsidP="006C2BE2">
            <w:pPr>
              <w:tabs>
                <w:tab w:val="left" w:pos="6252"/>
              </w:tabs>
              <w:spacing w:before="120" w:after="120"/>
              <w:jc w:val="center"/>
              <w:rPr>
                <w:rFonts w:ascii="Segoe UI Semibold" w:hAnsi="Segoe UI Semibold" w:cs="Segoe UI"/>
              </w:rPr>
            </w:pPr>
            <w:r>
              <w:rPr>
                <w:rFonts w:ascii="Segoe UI Semibold" w:hAnsi="Segoe UI Semibold" w:cs="Segoe UI"/>
              </w:rPr>
              <w:t xml:space="preserve">Type </w:t>
            </w:r>
            <w:r>
              <w:rPr>
                <w:rFonts w:ascii="Segoe UI Semibold" w:hAnsi="Segoe UI Semibold" w:cs="Segoe UI"/>
              </w:rPr>
              <w:br/>
            </w:r>
            <w:r w:rsidRPr="00523684">
              <w:rPr>
                <w:rFonts w:ascii="Segoe UI Semibold" w:hAnsi="Segoe UI Semibold" w:cs="Segoe UI"/>
                <w:sz w:val="20"/>
                <w:szCs w:val="20"/>
              </w:rPr>
              <w:t>(select all that apply)</w:t>
            </w:r>
          </w:p>
        </w:tc>
        <w:tc>
          <w:tcPr>
            <w:tcW w:w="4680" w:type="dxa"/>
            <w:shd w:val="clear" w:color="auto" w:fill="EEECE1"/>
          </w:tcPr>
          <w:p w:rsidR="0052187C" w:rsidRPr="00165359" w:rsidRDefault="0052187C" w:rsidP="006C2BE2">
            <w:pPr>
              <w:tabs>
                <w:tab w:val="left" w:pos="6252"/>
              </w:tabs>
              <w:spacing w:before="120" w:after="120"/>
              <w:jc w:val="center"/>
              <w:rPr>
                <w:rFonts w:ascii="Segoe UI Semibold" w:hAnsi="Segoe UI Semibold" w:cs="Segoe UI"/>
              </w:rPr>
            </w:pPr>
            <w:r>
              <w:rPr>
                <w:rFonts w:ascii="Segoe UI Semibold" w:hAnsi="Segoe UI Semibold" w:cs="Segoe UI"/>
              </w:rPr>
              <w:t>Funding Source</w:t>
            </w:r>
            <w:r>
              <w:rPr>
                <w:rFonts w:ascii="Segoe UI Semibold" w:hAnsi="Segoe UI Semibold" w:cs="Segoe UI"/>
              </w:rPr>
              <w:br/>
            </w:r>
            <w:r w:rsidR="00A6008A">
              <w:rPr>
                <w:rFonts w:ascii="Segoe UI Semibold" w:hAnsi="Segoe UI Semibold" w:cs="Segoe UI"/>
                <w:sz w:val="20"/>
                <w:szCs w:val="20"/>
              </w:rPr>
              <w:t>(</w:t>
            </w:r>
            <w:r w:rsidRPr="0052187C">
              <w:rPr>
                <w:rFonts w:ascii="Segoe UI Semibold" w:hAnsi="Segoe UI Semibold" w:cs="Segoe UI"/>
                <w:sz w:val="20"/>
                <w:szCs w:val="20"/>
              </w:rPr>
              <w:t xml:space="preserve">general fund, </w:t>
            </w:r>
            <w:r w:rsidR="00A6008A">
              <w:rPr>
                <w:rFonts w:ascii="Segoe UI Semibold" w:hAnsi="Segoe UI Semibold" w:cs="Segoe UI"/>
                <w:sz w:val="20"/>
                <w:szCs w:val="20"/>
              </w:rPr>
              <w:t>grants, one-time</w:t>
            </w:r>
            <w:r w:rsidRPr="0052187C">
              <w:rPr>
                <w:rFonts w:ascii="Segoe UI Semibold" w:hAnsi="Segoe UI Semibold" w:cs="Segoe UI"/>
                <w:sz w:val="20"/>
                <w:szCs w:val="20"/>
              </w:rPr>
              <w:t xml:space="preserve">, </w:t>
            </w:r>
            <w:r w:rsidR="00A6008A">
              <w:rPr>
                <w:rFonts w:ascii="Segoe UI Semibold" w:hAnsi="Segoe UI Semibold" w:cs="Segoe UI"/>
                <w:sz w:val="20"/>
                <w:szCs w:val="20"/>
              </w:rPr>
              <w:t>categorical</w:t>
            </w:r>
            <w:r w:rsidRPr="0052187C">
              <w:rPr>
                <w:rFonts w:ascii="Segoe UI Semibold" w:hAnsi="Segoe UI Semibold" w:cs="Segoe UI"/>
                <w:sz w:val="20"/>
                <w:szCs w:val="20"/>
              </w:rPr>
              <w:t>, etc.)</w:t>
            </w:r>
          </w:p>
        </w:tc>
      </w:tr>
      <w:tr w:rsidR="00D4721C" w:rsidRPr="00165359" w:rsidTr="00344911">
        <w:sdt>
          <w:sdtPr>
            <w:rPr>
              <w:rFonts w:ascii="Garamond" w:hAnsi="Garamond"/>
            </w:rPr>
            <w:id w:val="28230741"/>
            <w:placeholder>
              <w:docPart w:val="B501CAC68DDA4BD49FCF7A647B7B467A"/>
            </w:placeholder>
          </w:sdtPr>
          <w:sdtEndPr/>
          <w:sdtContent>
            <w:tc>
              <w:tcPr>
                <w:tcW w:w="4387" w:type="dxa"/>
              </w:tcPr>
              <w:p w:rsidR="0052187C" w:rsidRPr="00C21FE5" w:rsidRDefault="000E2DE6" w:rsidP="000E2DE6">
                <w:pPr>
                  <w:spacing w:after="120"/>
                  <w:rPr>
                    <w:rFonts w:ascii="Garamond" w:hAnsi="Garamond"/>
                  </w:rPr>
                </w:pPr>
                <w:r w:rsidRPr="0062058E">
                  <w:rPr>
                    <w:rFonts w:ascii="Garamond" w:hAnsi="Garamond"/>
                    <w:b/>
                  </w:rPr>
                  <w:t>Obtain MatLab license for Astronomy, for use in designing lab exercises in Astro 7L as it develops, and Astro 8A</w:t>
                </w:r>
              </w:p>
            </w:tc>
          </w:sdtContent>
        </w:sdt>
        <w:sdt>
          <w:sdtPr>
            <w:rPr>
              <w:rFonts w:ascii="Garamond" w:hAnsi="Garamond"/>
            </w:rPr>
            <w:alias w:val="Status"/>
            <w:tag w:val="Status"/>
            <w:id w:val="1963381059"/>
            <w:placeholder>
              <w:docPart w:val="2413F403E106468E95AC7A861B145E85"/>
            </w:placeholder>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0E2DE6" w:rsidP="00523684">
                <w:pPr>
                  <w:rPr>
                    <w:rFonts w:ascii="Garamond" w:hAnsi="Garamond"/>
                  </w:rPr>
                </w:pPr>
                <w:r>
                  <w:rPr>
                    <w:rFonts w:ascii="Garamond" w:hAnsi="Garamond"/>
                  </w:rPr>
                  <w:t>Goal Met</w:t>
                </w:r>
              </w:p>
            </w:tc>
          </w:sdtContent>
        </w:sdt>
        <w:tc>
          <w:tcPr>
            <w:tcW w:w="450" w:type="dxa"/>
            <w:tcBorders>
              <w:right w:val="single" w:sz="4" w:space="0" w:color="FFFFFF" w:themeColor="background1"/>
            </w:tcBorders>
          </w:tcPr>
          <w:sdt>
            <w:sdtPr>
              <w:rPr>
                <w:rFonts w:ascii="Garamond" w:hAnsi="Garamond"/>
                <w:sz w:val="20"/>
                <w:szCs w:val="20"/>
              </w:rPr>
              <w:id w:val="1923368739"/>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1703366846"/>
              <w14:checkbox>
                <w14:checked w14:val="1"/>
                <w14:checkedState w14:val="2612" w14:font="MS Gothic"/>
                <w14:uncheckedState w14:val="2610" w14:font="MS Gothic"/>
              </w14:checkbox>
            </w:sdtPr>
            <w:sdtEndPr/>
            <w:sdtContent>
              <w:p w:rsidR="0052187C" w:rsidRPr="00344911" w:rsidRDefault="000E2DE6"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850728435"/>
              <w14:checkbox>
                <w14:checked w14:val="0"/>
                <w14:checkedState w14:val="2612" w14:font="MS Gothic"/>
                <w14:uncheckedState w14:val="2610" w14:font="MS Gothic"/>
              </w14:checkbox>
            </w:sdtPr>
            <w:sdtEndPr/>
            <w:sdtContent>
              <w:p w:rsidR="0052187C" w:rsidRPr="00344911" w:rsidRDefault="00344911" w:rsidP="00756982">
                <w:pPr>
                  <w:pStyle w:val="ListParagraph"/>
                  <w:spacing w:after="120" w:line="240" w:lineRule="auto"/>
                  <w:ind w:left="0"/>
                  <w:rPr>
                    <w:rFonts w:ascii="Garamond" w:hAnsi="Garamond"/>
                    <w:sz w:val="20"/>
                    <w:szCs w:val="20"/>
                  </w:rPr>
                </w:pPr>
                <w:r w:rsidRPr="00344911">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ind w:left="0"/>
              <w:rPr>
                <w:rFonts w:ascii="Garamond" w:hAnsi="Garamond"/>
                <w:sz w:val="24"/>
                <w:szCs w:val="24"/>
              </w:rPr>
            </w:pPr>
            <w:r w:rsidRPr="00344911">
              <w:rPr>
                <w:rFonts w:ascii="Garamond" w:hAnsi="Garamond"/>
              </w:rPr>
              <w:t>On-going cost</w:t>
            </w:r>
          </w:p>
        </w:tc>
        <w:sdt>
          <w:sdtPr>
            <w:rPr>
              <w:rFonts w:ascii="Garamond" w:hAnsi="Garamond"/>
              <w:sz w:val="24"/>
              <w:szCs w:val="24"/>
            </w:rPr>
            <w:id w:val="855932155"/>
          </w:sdtPr>
          <w:sdtEndPr/>
          <w:sdtContent>
            <w:tc>
              <w:tcPr>
                <w:tcW w:w="4680" w:type="dxa"/>
              </w:tcPr>
              <w:p w:rsidR="0052187C" w:rsidRPr="007C089A" w:rsidRDefault="000E2DE6" w:rsidP="000E2DE6">
                <w:pPr>
                  <w:pStyle w:val="ListParagraph"/>
                  <w:spacing w:after="0"/>
                  <w:ind w:left="0"/>
                  <w:contextualSpacing w:val="0"/>
                  <w:rPr>
                    <w:rFonts w:ascii="Garamond" w:hAnsi="Garamond"/>
                    <w:sz w:val="24"/>
                    <w:szCs w:val="24"/>
                  </w:rPr>
                </w:pPr>
                <w:r>
                  <w:rPr>
                    <w:rFonts w:ascii="Garamond" w:hAnsi="Garamond"/>
                    <w:sz w:val="24"/>
                    <w:szCs w:val="24"/>
                  </w:rPr>
                  <w:t>General Fund, one time</w:t>
                </w:r>
              </w:p>
            </w:tc>
          </w:sdtContent>
        </w:sdt>
      </w:tr>
      <w:tr w:rsidR="00D4721C" w:rsidRPr="00165359" w:rsidTr="00344911">
        <w:sdt>
          <w:sdtPr>
            <w:rPr>
              <w:rFonts w:ascii="Garamond" w:hAnsi="Garamond"/>
              <w:b/>
            </w:rPr>
            <w:id w:val="-1624842407"/>
          </w:sdtPr>
          <w:sdtEndPr/>
          <w:sdtContent>
            <w:tc>
              <w:tcPr>
                <w:tcW w:w="4387" w:type="dxa"/>
              </w:tcPr>
              <w:p w:rsidR="0052187C" w:rsidRPr="0062058E" w:rsidRDefault="000E2DE6" w:rsidP="000E2DE6">
                <w:pPr>
                  <w:spacing w:after="120"/>
                  <w:rPr>
                    <w:rFonts w:ascii="Garamond" w:hAnsi="Garamond"/>
                    <w:b/>
                  </w:rPr>
                </w:pPr>
                <w:r w:rsidRPr="0062058E">
                  <w:rPr>
                    <w:rFonts w:ascii="Garamond" w:hAnsi="Garamond"/>
                    <w:b/>
                  </w:rPr>
                  <w:t>Buy dedicated video camera and sound equipment for taping lectures, especially public lectures, for posting on YouTube and in general to help my students review important climate science.</w:t>
                </w:r>
              </w:p>
            </w:tc>
          </w:sdtContent>
        </w:sdt>
        <w:sdt>
          <w:sdtPr>
            <w:rPr>
              <w:rFonts w:ascii="Garamond" w:hAnsi="Garamond"/>
            </w:rPr>
            <w:alias w:val="Status"/>
            <w:tag w:val="Status"/>
            <w:id w:val="1745911526"/>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0E2DE6" w:rsidP="00FB46FA">
                <w:pPr>
                  <w:rPr>
                    <w:rFonts w:ascii="Garamond" w:hAnsi="Garamond"/>
                  </w:rPr>
                </w:pPr>
                <w:r>
                  <w:rPr>
                    <w:rFonts w:ascii="Garamond" w:hAnsi="Garamond"/>
                  </w:rPr>
                  <w:t>Goal Met</w:t>
                </w:r>
              </w:p>
            </w:tc>
          </w:sdtContent>
        </w:sdt>
        <w:tc>
          <w:tcPr>
            <w:tcW w:w="450" w:type="dxa"/>
            <w:tcBorders>
              <w:right w:val="single" w:sz="4" w:space="0" w:color="FFFFFF" w:themeColor="background1"/>
            </w:tcBorders>
          </w:tcPr>
          <w:sdt>
            <w:sdtPr>
              <w:rPr>
                <w:rFonts w:ascii="Garamond" w:hAnsi="Garamond"/>
                <w:sz w:val="20"/>
                <w:szCs w:val="20"/>
              </w:rPr>
              <w:id w:val="2093271574"/>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75092214"/>
              <w14:checkbox>
                <w14:checked w14:val="1"/>
                <w14:checkedState w14:val="2612" w14:font="MS Gothic"/>
                <w14:uncheckedState w14:val="2610" w14:font="MS Gothic"/>
              </w14:checkbox>
            </w:sdtPr>
            <w:sdtEndPr/>
            <w:sdtContent>
              <w:p w:rsidR="0052187C" w:rsidRPr="00344911" w:rsidRDefault="0062058E"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760911568"/>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120" w:line="240" w:lineRule="auto"/>
                  <w:ind w:left="0"/>
                  <w:rPr>
                    <w:rFonts w:ascii="Garamond" w:hAnsi="Garamond"/>
                    <w:sz w:val="20"/>
                    <w:szCs w:val="20"/>
                  </w:rPr>
                </w:pPr>
                <w:r w:rsidRPr="00344911">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spacing w:line="240" w:lineRule="auto"/>
              <w:ind w:left="0"/>
              <w:rPr>
                <w:rFonts w:ascii="Garamond" w:hAnsi="Garamond"/>
                <w:sz w:val="24"/>
                <w:szCs w:val="24"/>
              </w:rPr>
            </w:pPr>
            <w:r w:rsidRPr="00344911">
              <w:rPr>
                <w:rFonts w:ascii="Garamond" w:hAnsi="Garamond"/>
              </w:rPr>
              <w:t>On-going cost</w:t>
            </w:r>
          </w:p>
        </w:tc>
        <w:sdt>
          <w:sdtPr>
            <w:rPr>
              <w:rFonts w:ascii="Garamond" w:hAnsi="Garamond"/>
              <w:sz w:val="24"/>
              <w:szCs w:val="24"/>
            </w:rPr>
            <w:id w:val="1274207895"/>
          </w:sdtPr>
          <w:sdtEndPr/>
          <w:sdtContent>
            <w:tc>
              <w:tcPr>
                <w:tcW w:w="4680" w:type="dxa"/>
              </w:tcPr>
              <w:p w:rsidR="0052187C" w:rsidRPr="007C089A" w:rsidRDefault="0062058E" w:rsidP="0062058E">
                <w:pPr>
                  <w:pStyle w:val="ListParagraph"/>
                  <w:spacing w:after="0"/>
                  <w:ind w:left="0"/>
                  <w:rPr>
                    <w:rFonts w:ascii="Garamond" w:hAnsi="Garamond"/>
                    <w:sz w:val="24"/>
                    <w:szCs w:val="24"/>
                  </w:rPr>
                </w:pPr>
                <w:r>
                  <w:rPr>
                    <w:rFonts w:ascii="Garamond" w:hAnsi="Garamond"/>
                    <w:sz w:val="24"/>
                    <w:szCs w:val="24"/>
                  </w:rPr>
                  <w:t>General Fund, one time</w:t>
                </w:r>
              </w:p>
            </w:tc>
          </w:sdtContent>
        </w:sdt>
      </w:tr>
      <w:tr w:rsidR="00D4721C" w:rsidRPr="00165359" w:rsidTr="00344911">
        <w:sdt>
          <w:sdtPr>
            <w:rPr>
              <w:rFonts w:ascii="Garamond" w:hAnsi="Garamond"/>
              <w:b/>
            </w:rPr>
            <w:id w:val="1401786632"/>
          </w:sdtPr>
          <w:sdtEndPr/>
          <w:sdtContent>
            <w:sdt>
              <w:sdtPr>
                <w:rPr>
                  <w:rFonts w:ascii="Garamond" w:hAnsi="Garamond"/>
                  <w:b/>
                </w:rPr>
                <w:id w:val="1309286179"/>
                <w:placeholder>
                  <w:docPart w:val="83F7BF53AF924CAF8F1EE4283CC7692F"/>
                </w:placeholder>
              </w:sdtPr>
              <w:sdtEndPr>
                <w:rPr>
                  <w:b w:val="0"/>
                </w:rPr>
              </w:sdtEndPr>
              <w:sdtContent>
                <w:sdt>
                  <w:sdtPr>
                    <w:rPr>
                      <w:rFonts w:ascii="Garamond" w:hAnsi="Garamond"/>
                      <w:b/>
                    </w:rPr>
                    <w:id w:val="-853495020"/>
                    <w:placeholder>
                      <w:docPart w:val="CA7E45E0BC8E46208E8AF4042A01E7C8"/>
                    </w:placeholder>
                  </w:sdtPr>
                  <w:sdtEndPr>
                    <w:rPr>
                      <w:b w:val="0"/>
                    </w:rPr>
                  </w:sdtEndPr>
                  <w:sdtContent>
                    <w:tc>
                      <w:tcPr>
                        <w:tcW w:w="4387" w:type="dxa"/>
                      </w:tcPr>
                      <w:p w:rsidR="0052187C" w:rsidRPr="0062058E" w:rsidRDefault="000B6B43" w:rsidP="0062058E">
                        <w:pPr>
                          <w:spacing w:after="120"/>
                          <w:rPr>
                            <w:rFonts w:ascii="Garamond" w:hAnsi="Garamond"/>
                            <w:b/>
                          </w:rPr>
                        </w:pPr>
                        <w:r w:rsidRPr="000B6B43">
                          <w:rPr>
                            <w:rFonts w:ascii="Times New Roman" w:hAnsi="Times New Roman" w:cs="Times New Roman"/>
                            <w:b/>
                          </w:rPr>
                          <w:t>Student assistant for lab courses. 3 hrs/week for 33 weeks</w:t>
                        </w:r>
                      </w:p>
                    </w:tc>
                  </w:sdtContent>
                </w:sdt>
              </w:sdtContent>
            </w:sdt>
          </w:sdtContent>
        </w:sdt>
        <w:sdt>
          <w:sdtPr>
            <w:rPr>
              <w:rFonts w:ascii="Garamond" w:hAnsi="Garamond"/>
            </w:rPr>
            <w:alias w:val="Status"/>
            <w:tag w:val="Status"/>
            <w:id w:val="-179434341"/>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0B6B43" w:rsidP="00FB46FA">
                <w:pPr>
                  <w:spacing w:after="120"/>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973010865"/>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64382252"/>
              <w14:checkbox>
                <w14:checked w14:val="1"/>
                <w14:checkedState w14:val="2612" w14:font="MS Gothic"/>
                <w14:uncheckedState w14:val="2610" w14:font="MS Gothic"/>
              </w14:checkbox>
            </w:sdtPr>
            <w:sdtEndPr/>
            <w:sdtContent>
              <w:p w:rsidR="0052187C" w:rsidRPr="00344911" w:rsidRDefault="00663A97"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1870683012"/>
              <w14:checkbox>
                <w14:checked w14:val="0"/>
                <w14:checkedState w14:val="2612" w14:font="MS Gothic"/>
                <w14:uncheckedState w14:val="2610" w14:font="MS Gothic"/>
              </w14:checkbox>
            </w:sdtPr>
            <w:sdtEndPr/>
            <w:sdtContent>
              <w:p w:rsidR="0052187C" w:rsidRPr="00344911" w:rsidRDefault="00663A97" w:rsidP="00756982">
                <w:pPr>
                  <w:pStyle w:val="ListParagraph"/>
                  <w:spacing w:after="120" w:line="240" w:lineRule="auto"/>
                  <w:ind w:left="0"/>
                  <w:rPr>
                    <w:rFonts w:ascii="Garamond" w:hAnsi="Garamond"/>
                    <w:sz w:val="20"/>
                    <w:szCs w:val="20"/>
                  </w:rPr>
                </w:pPr>
                <w:r>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spacing w:line="240" w:lineRule="auto"/>
              <w:ind w:left="0"/>
              <w:rPr>
                <w:rFonts w:ascii="Garamond" w:hAnsi="Garamond"/>
                <w:sz w:val="24"/>
                <w:szCs w:val="24"/>
              </w:rPr>
            </w:pPr>
            <w:r w:rsidRPr="00344911">
              <w:rPr>
                <w:rFonts w:ascii="Garamond" w:hAnsi="Garamond"/>
              </w:rPr>
              <w:t>On-going cost</w:t>
            </w:r>
          </w:p>
        </w:tc>
        <w:tc>
          <w:tcPr>
            <w:tcW w:w="4680" w:type="dxa"/>
          </w:tcPr>
          <w:p w:rsidR="0052187C" w:rsidRPr="007C089A" w:rsidRDefault="00E17D2F" w:rsidP="000B6B43">
            <w:pPr>
              <w:pStyle w:val="ListParagraph"/>
              <w:spacing w:after="120"/>
              <w:ind w:left="0"/>
              <w:rPr>
                <w:rFonts w:ascii="Garamond" w:hAnsi="Garamond"/>
                <w:sz w:val="24"/>
                <w:szCs w:val="24"/>
              </w:rPr>
            </w:pPr>
            <w:sdt>
              <w:sdtPr>
                <w:rPr>
                  <w:rFonts w:ascii="Garamond" w:hAnsi="Garamond"/>
                  <w:sz w:val="24"/>
                  <w:szCs w:val="24"/>
                </w:rPr>
                <w:id w:val="727123810"/>
              </w:sdtPr>
              <w:sdtEndPr/>
              <w:sdtContent>
                <w:r w:rsidR="000B6B43">
                  <w:rPr>
                    <w:rFonts w:ascii="Garamond" w:hAnsi="Garamond"/>
                    <w:sz w:val="24"/>
                    <w:szCs w:val="24"/>
                  </w:rPr>
                  <w:t>General Fund</w:t>
                </w:r>
              </w:sdtContent>
            </w:sdt>
            <w:r w:rsidR="0052187C">
              <w:rPr>
                <w:rFonts w:ascii="Garamond" w:hAnsi="Garamond"/>
                <w:sz w:val="24"/>
                <w:szCs w:val="24"/>
              </w:rPr>
              <w:t>.</w:t>
            </w:r>
          </w:p>
        </w:tc>
      </w:tr>
      <w:tr w:rsidR="00D4721C" w:rsidRPr="00165359" w:rsidTr="00344911">
        <w:sdt>
          <w:sdtPr>
            <w:rPr>
              <w:rFonts w:ascii="Garamond" w:hAnsi="Garamond"/>
            </w:rPr>
            <w:id w:val="-1539500587"/>
          </w:sdtPr>
          <w:sdtEndPr>
            <w:rPr>
              <w:rFonts w:ascii="Times New Roman" w:hAnsi="Times New Roman" w:cs="Times New Roman"/>
            </w:rPr>
          </w:sdtEndPr>
          <w:sdtContent>
            <w:sdt>
              <w:sdtPr>
                <w:rPr>
                  <w:rFonts w:ascii="Garamond" w:hAnsi="Garamond"/>
                </w:rPr>
                <w:id w:val="-372767294"/>
              </w:sdtPr>
              <w:sdtEndPr>
                <w:rPr>
                  <w:rFonts w:ascii="Times New Roman" w:hAnsi="Times New Roman" w:cs="Times New Roman"/>
                </w:rPr>
              </w:sdtEndPr>
              <w:sdtContent>
                <w:tc>
                  <w:tcPr>
                    <w:tcW w:w="4387" w:type="dxa"/>
                  </w:tcPr>
                  <w:p w:rsidR="0052187C" w:rsidRPr="002E3BE5" w:rsidRDefault="0062058E" w:rsidP="00C55D31">
                    <w:pPr>
                      <w:spacing w:after="0"/>
                      <w:rPr>
                        <w:rFonts w:ascii="Garamond" w:hAnsi="Garamond"/>
                      </w:rPr>
                    </w:pPr>
                    <w:r w:rsidRPr="0062058E">
                      <w:rPr>
                        <w:rFonts w:ascii="Times New Roman" w:hAnsi="Times New Roman" w:cs="Times New Roman"/>
                        <w:b/>
                      </w:rPr>
                      <w:t>Build new 350 sqft building with dome, very similar to the existing Observatory Dome building, with connecting doorway, to house existing telescope, QIY900 CCD camera, IDL software/MacBook computer for general photometry, imaging, occultation</w:t>
                    </w:r>
                    <w:r w:rsidR="00BC099A">
                      <w:rPr>
                        <w:rFonts w:ascii="Times New Roman" w:hAnsi="Times New Roman" w:cs="Times New Roman"/>
                        <w:b/>
                      </w:rPr>
                      <w:t>s</w:t>
                    </w:r>
                    <w:r w:rsidRPr="0062058E">
                      <w:rPr>
                        <w:rFonts w:ascii="Times New Roman" w:hAnsi="Times New Roman" w:cs="Times New Roman"/>
                        <w:b/>
                      </w:rPr>
                      <w:t>, and other projects</w:t>
                    </w:r>
                  </w:p>
                </w:tc>
              </w:sdtContent>
            </w:sdt>
          </w:sdtContent>
        </w:sdt>
        <w:sdt>
          <w:sdtPr>
            <w:rPr>
              <w:rFonts w:ascii="Garamond" w:hAnsi="Garamond"/>
            </w:rPr>
            <w:alias w:val="Status"/>
            <w:tag w:val="Status"/>
            <w:id w:val="-808322667"/>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62058E" w:rsidP="00FB46FA">
                <w:pPr>
                  <w:spacing w:after="120"/>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585653415"/>
              <w14:checkbox>
                <w14:checked w14:val="0"/>
                <w14:checkedState w14:val="2612" w14:font="MS Gothic"/>
                <w14:uncheckedState w14:val="2610" w14:font="MS Gothic"/>
              </w14:checkbox>
            </w:sdtPr>
            <w:sdtEndPr/>
            <w:sdtContent>
              <w:p w:rsidR="0052187C" w:rsidRPr="00344911" w:rsidRDefault="004C7CBE" w:rsidP="00756982">
                <w:pPr>
                  <w:pStyle w:val="ListParagraph"/>
                  <w:spacing w:after="0" w:line="240" w:lineRule="auto"/>
                  <w:ind w:left="0"/>
                  <w:contextualSpacing w:val="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394322130"/>
              <w14:checkbox>
                <w14:checked w14:val="1"/>
                <w14:checkedState w14:val="2612" w14:font="MS Gothic"/>
                <w14:uncheckedState w14:val="2610" w14:font="MS Gothic"/>
              </w14:checkbox>
            </w:sdtPr>
            <w:sdtEndPr/>
            <w:sdtContent>
              <w:p w:rsidR="0052187C" w:rsidRPr="00344911" w:rsidRDefault="0062058E"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860855166"/>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120" w:line="240" w:lineRule="auto"/>
                  <w:ind w:left="0"/>
                  <w:rPr>
                    <w:rFonts w:ascii="Garamond" w:hAnsi="Garamond"/>
                    <w:sz w:val="20"/>
                    <w:szCs w:val="20"/>
                  </w:rPr>
                </w:pPr>
                <w:r w:rsidRPr="00344911">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spacing w:line="240" w:lineRule="auto"/>
              <w:ind w:left="0"/>
              <w:rPr>
                <w:rFonts w:ascii="Garamond" w:hAnsi="Garamond"/>
                <w:sz w:val="24"/>
                <w:szCs w:val="24"/>
              </w:rPr>
            </w:pPr>
            <w:r w:rsidRPr="00344911">
              <w:rPr>
                <w:rFonts w:ascii="Garamond" w:hAnsi="Garamond"/>
              </w:rPr>
              <w:t>On-going cost</w:t>
            </w:r>
          </w:p>
        </w:tc>
        <w:sdt>
          <w:sdtPr>
            <w:rPr>
              <w:rFonts w:ascii="Garamond" w:hAnsi="Garamond"/>
              <w:sz w:val="24"/>
              <w:szCs w:val="24"/>
            </w:rPr>
            <w:id w:val="-1012142968"/>
          </w:sdtPr>
          <w:sdtEndPr/>
          <w:sdtContent>
            <w:tc>
              <w:tcPr>
                <w:tcW w:w="4680" w:type="dxa"/>
              </w:tcPr>
              <w:p w:rsidR="0052187C" w:rsidRPr="007C089A" w:rsidRDefault="00663A97" w:rsidP="00663A97">
                <w:pPr>
                  <w:pStyle w:val="ListParagraph"/>
                  <w:spacing w:after="120"/>
                  <w:ind w:left="0"/>
                  <w:rPr>
                    <w:rFonts w:ascii="Garamond" w:hAnsi="Garamond"/>
                    <w:sz w:val="24"/>
                    <w:szCs w:val="24"/>
                  </w:rPr>
                </w:pPr>
                <w:r>
                  <w:rPr>
                    <w:rFonts w:ascii="Garamond" w:hAnsi="Garamond"/>
                    <w:sz w:val="24"/>
                    <w:szCs w:val="24"/>
                  </w:rPr>
                  <w:t>Requires ~$32</w:t>
                </w:r>
                <w:r w:rsidR="0062058E">
                  <w:rPr>
                    <w:rFonts w:ascii="Garamond" w:hAnsi="Garamond"/>
                    <w:sz w:val="24"/>
                    <w:szCs w:val="24"/>
                  </w:rPr>
                  <w:t>,000, college has not supported this as of yet.</w:t>
                </w:r>
                <w:r>
                  <w:rPr>
                    <w:rFonts w:ascii="Garamond" w:hAnsi="Garamond"/>
                    <w:sz w:val="24"/>
                    <w:szCs w:val="24"/>
                  </w:rPr>
                  <w:t xml:space="preserve">   </w:t>
                </w:r>
              </w:p>
            </w:tc>
          </w:sdtContent>
        </w:sdt>
      </w:tr>
      <w:tr w:rsidR="00D4721C" w:rsidRPr="00165359" w:rsidTr="00344911">
        <w:sdt>
          <w:sdtPr>
            <w:rPr>
              <w:rFonts w:ascii="Garamond" w:hAnsi="Garamond"/>
            </w:rPr>
            <w:id w:val="1444651939"/>
          </w:sdtPr>
          <w:sdtEndPr/>
          <w:sdtContent>
            <w:sdt>
              <w:sdtPr>
                <w:rPr>
                  <w:rFonts w:ascii="Garamond" w:hAnsi="Garamond"/>
                </w:rPr>
                <w:id w:val="-832675214"/>
              </w:sdtPr>
              <w:sdtEndPr/>
              <w:sdtContent>
                <w:tc>
                  <w:tcPr>
                    <w:tcW w:w="4387" w:type="dxa"/>
                  </w:tcPr>
                  <w:p w:rsidR="0052187C" w:rsidRPr="00C21FE5" w:rsidRDefault="0062058E" w:rsidP="00C55D31">
                    <w:pPr>
                      <w:spacing w:after="120"/>
                      <w:rPr>
                        <w:rFonts w:ascii="Garamond" w:hAnsi="Garamond"/>
                      </w:rPr>
                    </w:pPr>
                    <w:r w:rsidRPr="0062058E">
                      <w:rPr>
                        <w:rFonts w:ascii="Times New Roman" w:eastAsia="MS Mincho" w:hAnsi="Times New Roman" w:cs="Times New Roman"/>
                        <w:b/>
                      </w:rPr>
                      <w:t>Identify and hire a tutor for regular hours at the STEM Center. 3 hrs/week</w:t>
                    </w:r>
                  </w:p>
                </w:tc>
              </w:sdtContent>
            </w:sdt>
          </w:sdtContent>
        </w:sdt>
        <w:sdt>
          <w:sdtPr>
            <w:rPr>
              <w:rFonts w:ascii="Garamond" w:hAnsi="Garamond"/>
            </w:rPr>
            <w:alias w:val="Status"/>
            <w:tag w:val="Status"/>
            <w:id w:val="-2046519216"/>
            <w:dropDownList>
              <w:listItem w:displayText="Goal Not Met" w:value="Goal Not Met"/>
              <w:listItem w:displayText="In Progress" w:value="In Progress"/>
              <w:listItem w:displayText="Goal Met" w:value="Goal Met"/>
            </w:dropDownList>
          </w:sdtPr>
          <w:sdtEndPr/>
          <w:sdtContent>
            <w:tc>
              <w:tcPr>
                <w:tcW w:w="2340" w:type="dxa"/>
              </w:tcPr>
              <w:p w:rsidR="0052187C" w:rsidRPr="007C089A" w:rsidRDefault="0062058E" w:rsidP="00FB46FA">
                <w:pPr>
                  <w:tabs>
                    <w:tab w:val="num" w:pos="360"/>
                  </w:tabs>
                  <w:rPr>
                    <w:rFonts w:ascii="Garamond" w:hAnsi="Garamond"/>
                  </w:rPr>
                </w:pPr>
                <w:r>
                  <w:rPr>
                    <w:rFonts w:ascii="Garamond" w:hAnsi="Garamond"/>
                  </w:rPr>
                  <w:t>Goal Not Met</w:t>
                </w:r>
              </w:p>
            </w:tc>
          </w:sdtContent>
        </w:sdt>
        <w:tc>
          <w:tcPr>
            <w:tcW w:w="450" w:type="dxa"/>
            <w:tcBorders>
              <w:right w:val="single" w:sz="4" w:space="0" w:color="FFFFFF" w:themeColor="background1"/>
            </w:tcBorders>
          </w:tcPr>
          <w:sdt>
            <w:sdtPr>
              <w:rPr>
                <w:rFonts w:ascii="Garamond" w:hAnsi="Garamond"/>
                <w:sz w:val="20"/>
                <w:szCs w:val="20"/>
              </w:rPr>
              <w:id w:val="-1695690006"/>
              <w14:checkbox>
                <w14:checked w14:val="0"/>
                <w14:checkedState w14:val="2612" w14:font="MS Gothic"/>
                <w14:uncheckedState w14:val="2610" w14:font="MS Gothic"/>
              </w14:checkbox>
            </w:sdtPr>
            <w:sdtEndPr/>
            <w:sdtContent>
              <w:p w:rsidR="0052187C" w:rsidRPr="00344911" w:rsidRDefault="0052187C" w:rsidP="00756982">
                <w:pPr>
                  <w:pStyle w:val="ListParagraph"/>
                  <w:spacing w:after="0" w:line="240" w:lineRule="auto"/>
                  <w:ind w:left="0"/>
                  <w:contextualSpacing w:val="0"/>
                  <w:rPr>
                    <w:rFonts w:ascii="Garamond" w:hAnsi="Garamond"/>
                    <w:sz w:val="20"/>
                    <w:szCs w:val="20"/>
                  </w:rPr>
                </w:pPr>
                <w:r w:rsidRPr="00344911">
                  <w:rPr>
                    <w:rFonts w:ascii="MS Gothic" w:eastAsia="MS Gothic" w:hAnsi="MS Gothic" w:hint="eastAsia"/>
                    <w:sz w:val="20"/>
                    <w:szCs w:val="20"/>
                  </w:rPr>
                  <w:t>☐</w:t>
                </w:r>
              </w:p>
            </w:sdtContent>
          </w:sdt>
          <w:sdt>
            <w:sdtPr>
              <w:rPr>
                <w:rFonts w:ascii="Garamond" w:hAnsi="Garamond"/>
                <w:sz w:val="20"/>
                <w:szCs w:val="20"/>
              </w:rPr>
              <w:id w:val="-1183200952"/>
              <w14:checkbox>
                <w14:checked w14:val="1"/>
                <w14:checkedState w14:val="2612" w14:font="MS Gothic"/>
                <w14:uncheckedState w14:val="2610" w14:font="MS Gothic"/>
              </w14:checkbox>
            </w:sdtPr>
            <w:sdtEndPr/>
            <w:sdtContent>
              <w:p w:rsidR="0052187C" w:rsidRPr="00344911" w:rsidRDefault="00663A97" w:rsidP="00756982">
                <w:pPr>
                  <w:pStyle w:val="ListParagraph"/>
                  <w:spacing w:after="0" w:line="240" w:lineRule="auto"/>
                  <w:ind w:left="0"/>
                  <w:rPr>
                    <w:rFonts w:ascii="Garamond" w:hAnsi="Garamond"/>
                    <w:sz w:val="20"/>
                    <w:szCs w:val="20"/>
                  </w:rPr>
                </w:pPr>
                <w:r>
                  <w:rPr>
                    <w:rFonts w:ascii="MS Gothic" w:eastAsia="MS Gothic" w:hAnsi="MS Gothic" w:hint="eastAsia"/>
                    <w:sz w:val="20"/>
                    <w:szCs w:val="20"/>
                  </w:rPr>
                  <w:t>☒</w:t>
                </w:r>
              </w:p>
            </w:sdtContent>
          </w:sdt>
          <w:sdt>
            <w:sdtPr>
              <w:rPr>
                <w:rFonts w:ascii="Garamond" w:hAnsi="Garamond"/>
                <w:sz w:val="20"/>
                <w:szCs w:val="20"/>
              </w:rPr>
              <w:id w:val="1089968944"/>
              <w14:checkbox>
                <w14:checked w14:val="0"/>
                <w14:checkedState w14:val="2612" w14:font="MS Gothic"/>
                <w14:uncheckedState w14:val="2610" w14:font="MS Gothic"/>
              </w14:checkbox>
            </w:sdtPr>
            <w:sdtEndPr/>
            <w:sdtContent>
              <w:p w:rsidR="0052187C" w:rsidRDefault="00663A97" w:rsidP="00756982">
                <w:pPr>
                  <w:pStyle w:val="ListParagraph"/>
                  <w:spacing w:after="120" w:line="240" w:lineRule="auto"/>
                  <w:ind w:left="0"/>
                  <w:rPr>
                    <w:rFonts w:ascii="Garamond" w:hAnsi="Garamond"/>
                    <w:sz w:val="24"/>
                    <w:szCs w:val="24"/>
                  </w:rPr>
                </w:pPr>
                <w:r>
                  <w:rPr>
                    <w:rFonts w:ascii="MS Gothic" w:eastAsia="MS Gothic" w:hAnsi="MS Gothic" w:hint="eastAsia"/>
                    <w:sz w:val="20"/>
                    <w:szCs w:val="20"/>
                  </w:rPr>
                  <w:t>☐</w:t>
                </w:r>
              </w:p>
            </w:sdtContent>
          </w:sdt>
        </w:tc>
        <w:tc>
          <w:tcPr>
            <w:tcW w:w="1890" w:type="dxa"/>
            <w:tcBorders>
              <w:left w:val="single" w:sz="4" w:space="0" w:color="FFFFFF" w:themeColor="background1"/>
            </w:tcBorders>
          </w:tcPr>
          <w:p w:rsidR="0052187C" w:rsidRPr="00344911" w:rsidRDefault="0052187C" w:rsidP="00FB46FA">
            <w:pPr>
              <w:pStyle w:val="ListParagraph"/>
              <w:spacing w:after="20"/>
              <w:ind w:left="0"/>
              <w:rPr>
                <w:rFonts w:ascii="Garamond" w:hAnsi="Garamond"/>
              </w:rPr>
            </w:pPr>
            <w:r w:rsidRPr="00344911">
              <w:rPr>
                <w:rFonts w:ascii="Garamond" w:hAnsi="Garamond"/>
              </w:rPr>
              <w:t>No Cost</w:t>
            </w:r>
          </w:p>
          <w:p w:rsidR="0052187C" w:rsidRPr="00344911" w:rsidRDefault="0052187C" w:rsidP="00FB46FA">
            <w:pPr>
              <w:pStyle w:val="ListParagraph"/>
              <w:ind w:left="0"/>
              <w:rPr>
                <w:rFonts w:ascii="Garamond" w:hAnsi="Garamond"/>
              </w:rPr>
            </w:pPr>
            <w:r w:rsidRPr="00344911">
              <w:rPr>
                <w:rFonts w:ascii="Garamond" w:hAnsi="Garamond"/>
              </w:rPr>
              <w:t>One-time cost</w:t>
            </w:r>
          </w:p>
          <w:p w:rsidR="0052187C" w:rsidRDefault="0052187C" w:rsidP="00FB46FA">
            <w:pPr>
              <w:pStyle w:val="ListParagraph"/>
              <w:ind w:left="0"/>
              <w:rPr>
                <w:rFonts w:ascii="Garamond" w:hAnsi="Garamond"/>
                <w:sz w:val="24"/>
                <w:szCs w:val="24"/>
              </w:rPr>
            </w:pPr>
            <w:r w:rsidRPr="00344911">
              <w:rPr>
                <w:rFonts w:ascii="Garamond" w:hAnsi="Garamond"/>
              </w:rPr>
              <w:t>On-going cost</w:t>
            </w:r>
          </w:p>
        </w:tc>
        <w:sdt>
          <w:sdtPr>
            <w:rPr>
              <w:rFonts w:ascii="Garamond" w:hAnsi="Garamond"/>
              <w:sz w:val="24"/>
              <w:szCs w:val="24"/>
            </w:rPr>
            <w:id w:val="-1599629440"/>
          </w:sdtPr>
          <w:sdtEndPr/>
          <w:sdtContent>
            <w:tc>
              <w:tcPr>
                <w:tcW w:w="4680" w:type="dxa"/>
              </w:tcPr>
              <w:p w:rsidR="0052187C" w:rsidRPr="007C089A" w:rsidRDefault="0062058E" w:rsidP="0062058E">
                <w:pPr>
                  <w:pStyle w:val="ListParagraph"/>
                  <w:spacing w:after="120"/>
                  <w:ind w:left="0"/>
                  <w:rPr>
                    <w:rFonts w:ascii="Garamond" w:hAnsi="Garamond"/>
                    <w:sz w:val="24"/>
                    <w:szCs w:val="24"/>
                  </w:rPr>
                </w:pPr>
                <w:r>
                  <w:rPr>
                    <w:rFonts w:ascii="Garamond" w:hAnsi="Garamond"/>
                    <w:sz w:val="24"/>
                    <w:szCs w:val="24"/>
                  </w:rPr>
                  <w:t>General fund</w:t>
                </w:r>
              </w:p>
            </w:tc>
          </w:sdtContent>
        </w:sdt>
      </w:tr>
    </w:tbl>
    <w:p w:rsidR="00B962D8" w:rsidRDefault="00B962D8" w:rsidP="00344911">
      <w:pPr>
        <w:spacing w:before="360" w:after="60"/>
        <w:rPr>
          <w:rFonts w:ascii="Segoe UI" w:hAnsi="Segoe UI" w:cs="Segoe UI"/>
          <w:sz w:val="20"/>
          <w:szCs w:val="20"/>
        </w:rPr>
      </w:pPr>
      <w:r w:rsidRPr="001233B8">
        <w:rPr>
          <w:rStyle w:val="Heading1Char"/>
        </w:rPr>
        <w:t xml:space="preserve">New </w:t>
      </w:r>
      <w:r w:rsidR="00B33468" w:rsidRPr="001233B8">
        <w:rPr>
          <w:rStyle w:val="Heading1Char"/>
        </w:rPr>
        <w:t xml:space="preserve">or Unmet </w:t>
      </w:r>
      <w:r w:rsidRPr="001233B8">
        <w:rPr>
          <w:rStyle w:val="Heading1Char"/>
        </w:rPr>
        <w:t>Goals and Recommendations</w:t>
      </w:r>
      <w:r w:rsidRPr="00165359">
        <w:rPr>
          <w:rFonts w:ascii="Segoe UI" w:hAnsi="Segoe UI" w:cs="Segoe UI"/>
          <w:b/>
        </w:rPr>
        <w:tab/>
      </w:r>
      <w:r w:rsidR="00E42E29">
        <w:rPr>
          <w:rFonts w:ascii="Segoe UI" w:hAnsi="Segoe UI" w:cs="Segoe UI"/>
          <w:sz w:val="20"/>
          <w:szCs w:val="20"/>
        </w:rPr>
        <w:t>Go to the link below to submit</w:t>
      </w:r>
      <w:r w:rsidRPr="00F421B1">
        <w:rPr>
          <w:rFonts w:ascii="Segoe UI" w:hAnsi="Segoe UI" w:cs="Segoe UI"/>
          <w:sz w:val="20"/>
          <w:szCs w:val="20"/>
        </w:rPr>
        <w:t xml:space="preserve"> any new</w:t>
      </w:r>
      <w:r w:rsidR="00A92F01">
        <w:rPr>
          <w:rFonts w:ascii="Segoe UI" w:hAnsi="Segoe UI" w:cs="Segoe UI"/>
          <w:sz w:val="20"/>
          <w:szCs w:val="20"/>
        </w:rPr>
        <w:t xml:space="preserve"> or unmet</w:t>
      </w:r>
      <w:r w:rsidRPr="00F421B1">
        <w:rPr>
          <w:rFonts w:ascii="Segoe UI" w:hAnsi="Segoe UI" w:cs="Segoe UI"/>
          <w:sz w:val="20"/>
          <w:szCs w:val="20"/>
        </w:rPr>
        <w:t xml:space="preserve"> goals and recommendations</w:t>
      </w:r>
      <w:r w:rsidR="00626C1A">
        <w:rPr>
          <w:rFonts w:ascii="Segoe UI" w:hAnsi="Segoe UI" w:cs="Segoe UI"/>
          <w:sz w:val="20"/>
          <w:szCs w:val="20"/>
        </w:rPr>
        <w:t xml:space="preserve"> (resource requests)</w:t>
      </w:r>
      <w:r w:rsidRPr="00F421B1">
        <w:rPr>
          <w:rFonts w:ascii="Segoe UI" w:hAnsi="Segoe UI" w:cs="Segoe UI"/>
          <w:sz w:val="20"/>
          <w:szCs w:val="20"/>
        </w:rPr>
        <w:t xml:space="preserve"> identified by the department</w:t>
      </w:r>
      <w:r w:rsidR="001233B8">
        <w:rPr>
          <w:rFonts w:ascii="Segoe UI" w:hAnsi="Segoe UI" w:cs="Segoe UI"/>
          <w:sz w:val="20"/>
          <w:szCs w:val="20"/>
        </w:rPr>
        <w:t>,</w:t>
      </w:r>
      <w:r w:rsidR="00B33468">
        <w:rPr>
          <w:rFonts w:ascii="Segoe UI" w:hAnsi="Segoe UI" w:cs="Segoe UI"/>
          <w:sz w:val="20"/>
          <w:szCs w:val="20"/>
        </w:rPr>
        <w:t xml:space="preserve"> in priority order</w:t>
      </w:r>
      <w:r w:rsidR="00E42E29">
        <w:rPr>
          <w:rFonts w:ascii="Segoe UI" w:hAnsi="Segoe UI" w:cs="Segoe UI"/>
          <w:sz w:val="20"/>
          <w:szCs w:val="20"/>
        </w:rPr>
        <w:t>:</w:t>
      </w:r>
    </w:p>
    <w:p w:rsidR="00E97040" w:rsidRPr="00E97040" w:rsidRDefault="00E97040" w:rsidP="00344911">
      <w:pPr>
        <w:spacing w:before="360" w:after="60"/>
        <w:rPr>
          <w:rFonts w:ascii="Segoe UI" w:hAnsi="Segoe UI" w:cs="Segoe UI"/>
          <w:b/>
          <w:sz w:val="28"/>
          <w:szCs w:val="28"/>
        </w:rPr>
      </w:pPr>
      <w:r w:rsidRPr="00E97040">
        <w:rPr>
          <w:rFonts w:ascii="Segoe UI" w:hAnsi="Segoe UI" w:cs="Segoe UI"/>
          <w:b/>
          <w:sz w:val="28"/>
          <w:szCs w:val="28"/>
        </w:rPr>
        <w:t xml:space="preserve">Link for Resource Requests 2018:  </w:t>
      </w:r>
      <w:hyperlink r:id="rId9" w:history="1">
        <w:r w:rsidRPr="00E97040">
          <w:rPr>
            <w:rStyle w:val="Hyperlink"/>
            <w:rFonts w:ascii="Segoe UI" w:hAnsi="Segoe UI" w:cs="Segoe UI"/>
            <w:b/>
            <w:sz w:val="28"/>
            <w:szCs w:val="28"/>
          </w:rPr>
          <w:t>https://www.surveymonkey.com/r/ResourceRequests2018</w:t>
        </w:r>
      </w:hyperlink>
    </w:p>
    <w:p w:rsidR="00E97040" w:rsidRDefault="00E97040" w:rsidP="00344911">
      <w:pPr>
        <w:spacing w:before="360" w:after="60"/>
        <w:rPr>
          <w:rFonts w:ascii="Segoe UI" w:hAnsi="Segoe UI" w:cs="Segoe UI"/>
          <w:sz w:val="20"/>
          <w:szCs w:val="20"/>
        </w:rPr>
      </w:pPr>
    </w:p>
    <w:sectPr w:rsidR="00E97040" w:rsidSect="00077361">
      <w:footerReference w:type="default" r:id="rId10"/>
      <w:pgSz w:w="15840" w:h="12240" w:orient="landscape"/>
      <w:pgMar w:top="720" w:right="1008" w:bottom="576"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D2F" w:rsidRDefault="00E17D2F">
      <w:r>
        <w:separator/>
      </w:r>
    </w:p>
  </w:endnote>
  <w:endnote w:type="continuationSeparator" w:id="0">
    <w:p w:rsidR="00E17D2F" w:rsidRDefault="00E1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C71D896-F689-492B-8A1A-B7022DEF7494}"/>
    <w:embedBold r:id="rId2" w:fontKey="{E8305C62-7A56-492D-8EEE-4A0253763F33}"/>
    <w:embedItalic r:id="rId3" w:fontKey="{8BEF6B34-CB70-4374-8EED-EB4E41D77B8B}"/>
    <w:embedBoldItalic r:id="rId4" w:fontKey="{D3600D14-0A95-476F-B06D-AD9C1356B515}"/>
  </w:font>
  <w:font w:name="Cambria">
    <w:panose1 w:val="02040503050406030204"/>
    <w:charset w:val="00"/>
    <w:family w:val="roman"/>
    <w:pitch w:val="variable"/>
    <w:sig w:usb0="E00002FF" w:usb1="400004FF" w:usb2="00000000" w:usb3="00000000" w:csb0="0000019F" w:csb1="00000000"/>
    <w:embedRegular r:id="rId5" w:fontKey="{33CEADD1-165B-4AFE-8685-4E0B7A858C99}"/>
    <w:embedBold r:id="rId6" w:fontKey="{F8F7B25E-8BD4-483F-A61B-6BB0C67312E8}"/>
    <w:embedItalic r:id="rId7" w:fontKey="{478350BE-76AA-4065-A16B-5D32A9B775F8}"/>
    <w:embedBoldItalic r:id="rId8" w:fontKey="{0F19FCD2-F7F6-449E-93EE-302FE101ECFD}"/>
  </w:font>
  <w:font w:name="Tahoma">
    <w:panose1 w:val="020B0604030504040204"/>
    <w:charset w:val="00"/>
    <w:family w:val="swiss"/>
    <w:pitch w:val="variable"/>
    <w:sig w:usb0="E1002EFF" w:usb1="C000605B" w:usb2="00000029" w:usb3="00000000" w:csb0="000101FF" w:csb1="00000000"/>
    <w:embedRegular r:id="rId9" w:fontKey="{83AE8BA2-F7B8-46C9-8CC0-0C86C7BA2403}"/>
  </w:font>
  <w:font w:name="Garamond">
    <w:panose1 w:val="02020404030301010803"/>
    <w:charset w:val="00"/>
    <w:family w:val="roman"/>
    <w:pitch w:val="variable"/>
    <w:sig w:usb0="00000287" w:usb1="00000000" w:usb2="00000000" w:usb3="00000000" w:csb0="0000009F" w:csb1="00000000"/>
    <w:embedRegular r:id="rId10" w:fontKey="{B83D38B1-84BB-43C4-AE26-4F39E0D60773}"/>
    <w:embedBold r:id="rId11" w:fontKey="{596E4289-B0AD-4B10-9A3F-DFBDA29EC700}"/>
  </w:font>
  <w:font w:name="Segoe UI Semibold">
    <w:panose1 w:val="020B0702040204020203"/>
    <w:charset w:val="00"/>
    <w:family w:val="swiss"/>
    <w:pitch w:val="variable"/>
    <w:sig w:usb0="E00002FF" w:usb1="4000A47B" w:usb2="00000001" w:usb3="00000000" w:csb0="0000019F" w:csb1="00000000"/>
    <w:embedRegular r:id="rId12" w:fontKey="{612C00F1-CD4D-40CA-ABC6-77FE5C50619F}"/>
    <w:embedBold r:id="rId13" w:fontKey="{841EA4BE-21C3-47F0-AE96-EED748D410EA}"/>
  </w:font>
  <w:font w:name="Segoe UI">
    <w:panose1 w:val="020B0502040204020203"/>
    <w:charset w:val="00"/>
    <w:family w:val="swiss"/>
    <w:pitch w:val="variable"/>
    <w:sig w:usb0="E10022FF" w:usb1="C000E47F" w:usb2="00000029" w:usb3="00000000" w:csb0="000001DF" w:csb1="00000000"/>
    <w:embedRegular r:id="rId14" w:fontKey="{007AF779-DE87-49CC-9364-3C75E10BBDD7}"/>
    <w:embedBold r:id="rId15" w:fontKey="{E636B9E3-47FA-4E28-A873-8A9538886F48}"/>
  </w:font>
  <w:font w:name="MS Gothic">
    <w:altName w:val="ＭＳ ゴシック"/>
    <w:panose1 w:val="020B0609070205080204"/>
    <w:charset w:val="80"/>
    <w:family w:val="modern"/>
    <w:pitch w:val="fixed"/>
    <w:sig w:usb0="E00002FF" w:usb1="6AC7FDFB" w:usb2="00000012" w:usb3="00000000" w:csb0="0002009F" w:csb1="00000000"/>
    <w:embedRegular r:id="rId16" w:subsetted="1" w:fontKey="{A8764647-8971-4338-98E9-9B7721A6C43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id w:val="1988053737"/>
      <w:docPartObj>
        <w:docPartGallery w:val="Page Numbers (Bottom of Page)"/>
        <w:docPartUnique/>
      </w:docPartObj>
    </w:sdtPr>
    <w:sdtEndPr/>
    <w:sdtContent>
      <w:p w:rsidR="00341A64" w:rsidRPr="006077A0" w:rsidRDefault="00E3127C">
        <w:pPr>
          <w:pStyle w:val="Footer"/>
          <w:rPr>
            <w:i/>
            <w:sz w:val="16"/>
            <w:szCs w:val="16"/>
          </w:rPr>
        </w:pPr>
        <w:r w:rsidRPr="00E3127C">
          <w:rPr>
            <w:i/>
            <w:noProof/>
            <w:sz w:val="16"/>
            <w:szCs w:val="16"/>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3127C" w:rsidRPr="00E3127C" w:rsidRDefault="00E3127C">
                              <w:pPr>
                                <w:pBdr>
                                  <w:top w:val="single" w:sz="4" w:space="1" w:color="7F7F7F" w:themeColor="background1" w:themeShade="7F"/>
                                </w:pBdr>
                                <w:jc w:val="center"/>
                              </w:pPr>
                              <w:r w:rsidRPr="00E3127C">
                                <w:fldChar w:fldCharType="begin"/>
                              </w:r>
                              <w:r w:rsidRPr="00E3127C">
                                <w:instrText xml:space="preserve"> PAGE   \* MERGEFORMAT </w:instrText>
                              </w:r>
                              <w:r w:rsidRPr="00E3127C">
                                <w:fldChar w:fldCharType="separate"/>
                              </w:r>
                              <w:r w:rsidR="00C44273">
                                <w:rPr>
                                  <w:noProof/>
                                </w:rPr>
                                <w:t>4</w:t>
                              </w:r>
                              <w:r w:rsidRPr="00E3127C">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E3127C" w:rsidRPr="00E3127C" w:rsidRDefault="00E3127C">
                        <w:pPr>
                          <w:pBdr>
                            <w:top w:val="single" w:sz="4" w:space="1" w:color="7F7F7F" w:themeColor="background1" w:themeShade="7F"/>
                          </w:pBdr>
                          <w:jc w:val="center"/>
                        </w:pPr>
                        <w:r w:rsidRPr="00E3127C">
                          <w:fldChar w:fldCharType="begin"/>
                        </w:r>
                        <w:r w:rsidRPr="00E3127C">
                          <w:instrText xml:space="preserve"> PAGE   \* MERGEFORMAT </w:instrText>
                        </w:r>
                        <w:r w:rsidRPr="00E3127C">
                          <w:fldChar w:fldCharType="separate"/>
                        </w:r>
                        <w:r w:rsidR="00C44273">
                          <w:rPr>
                            <w:noProof/>
                          </w:rPr>
                          <w:t>4</w:t>
                        </w:r>
                        <w:r w:rsidRPr="00E3127C">
                          <w:rPr>
                            <w:noProof/>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D2F" w:rsidRDefault="00E17D2F">
      <w:r>
        <w:separator/>
      </w:r>
    </w:p>
  </w:footnote>
  <w:footnote w:type="continuationSeparator" w:id="0">
    <w:p w:rsidR="00E17D2F" w:rsidRDefault="00E17D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42BA0"/>
    <w:multiLevelType w:val="hybridMultilevel"/>
    <w:tmpl w:val="77E2B338"/>
    <w:lvl w:ilvl="0" w:tplc="972284CE">
      <w:start w:val="1"/>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4D58F2"/>
    <w:multiLevelType w:val="hybridMultilevel"/>
    <w:tmpl w:val="64D84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766569"/>
    <w:multiLevelType w:val="hybridMultilevel"/>
    <w:tmpl w:val="695ED2DE"/>
    <w:lvl w:ilvl="0" w:tplc="78E6A0BA">
      <w:start w:val="1"/>
      <w:numFmt w:val="lowerRoman"/>
      <w:lvlText w:val="%1."/>
      <w:lvlJc w:val="left"/>
      <w:pPr>
        <w:ind w:left="1080" w:hanging="72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D33D23"/>
    <w:multiLevelType w:val="hybridMultilevel"/>
    <w:tmpl w:val="371CB482"/>
    <w:lvl w:ilvl="0" w:tplc="A5DA252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E46B96"/>
    <w:multiLevelType w:val="hybridMultilevel"/>
    <w:tmpl w:val="65560F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9545318"/>
    <w:multiLevelType w:val="hybridMultilevel"/>
    <w:tmpl w:val="5BCE6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42F"/>
    <w:rsid w:val="00000064"/>
    <w:rsid w:val="00017D6B"/>
    <w:rsid w:val="0002675A"/>
    <w:rsid w:val="00027BD1"/>
    <w:rsid w:val="00053924"/>
    <w:rsid w:val="00065399"/>
    <w:rsid w:val="00066390"/>
    <w:rsid w:val="00077361"/>
    <w:rsid w:val="00080EA8"/>
    <w:rsid w:val="00090455"/>
    <w:rsid w:val="000A142D"/>
    <w:rsid w:val="000B6B43"/>
    <w:rsid w:val="000D4942"/>
    <w:rsid w:val="000E2DE6"/>
    <w:rsid w:val="000F13D3"/>
    <w:rsid w:val="001005B7"/>
    <w:rsid w:val="001233B8"/>
    <w:rsid w:val="00165359"/>
    <w:rsid w:val="00175C48"/>
    <w:rsid w:val="001874A0"/>
    <w:rsid w:val="00193CF9"/>
    <w:rsid w:val="0019693C"/>
    <w:rsid w:val="001E6668"/>
    <w:rsid w:val="001F1F37"/>
    <w:rsid w:val="00295A61"/>
    <w:rsid w:val="0029623E"/>
    <w:rsid w:val="002E3BE5"/>
    <w:rsid w:val="002F0C9A"/>
    <w:rsid w:val="00327040"/>
    <w:rsid w:val="00341A64"/>
    <w:rsid w:val="00344911"/>
    <w:rsid w:val="00354224"/>
    <w:rsid w:val="0036010C"/>
    <w:rsid w:val="00363105"/>
    <w:rsid w:val="0037742F"/>
    <w:rsid w:val="0038028F"/>
    <w:rsid w:val="003E6C88"/>
    <w:rsid w:val="00447A11"/>
    <w:rsid w:val="00484228"/>
    <w:rsid w:val="004937B5"/>
    <w:rsid w:val="004B2558"/>
    <w:rsid w:val="004C7CBE"/>
    <w:rsid w:val="00503252"/>
    <w:rsid w:val="00507923"/>
    <w:rsid w:val="0052187C"/>
    <w:rsid w:val="00523684"/>
    <w:rsid w:val="00534096"/>
    <w:rsid w:val="00537D90"/>
    <w:rsid w:val="00553330"/>
    <w:rsid w:val="0057547C"/>
    <w:rsid w:val="005A2E25"/>
    <w:rsid w:val="005B4E59"/>
    <w:rsid w:val="005D4E91"/>
    <w:rsid w:val="005E438E"/>
    <w:rsid w:val="00603DDF"/>
    <w:rsid w:val="00605351"/>
    <w:rsid w:val="006077A0"/>
    <w:rsid w:val="0062058E"/>
    <w:rsid w:val="0062543B"/>
    <w:rsid w:val="00626C1A"/>
    <w:rsid w:val="00650060"/>
    <w:rsid w:val="00663A97"/>
    <w:rsid w:val="00691D6B"/>
    <w:rsid w:val="006C2BE2"/>
    <w:rsid w:val="006D079B"/>
    <w:rsid w:val="006E3348"/>
    <w:rsid w:val="006F49E4"/>
    <w:rsid w:val="00714924"/>
    <w:rsid w:val="00726E73"/>
    <w:rsid w:val="00756982"/>
    <w:rsid w:val="007876EB"/>
    <w:rsid w:val="007C089A"/>
    <w:rsid w:val="007D073D"/>
    <w:rsid w:val="007E3781"/>
    <w:rsid w:val="00850CED"/>
    <w:rsid w:val="0085419D"/>
    <w:rsid w:val="00867C24"/>
    <w:rsid w:val="00892D38"/>
    <w:rsid w:val="008A29C2"/>
    <w:rsid w:val="008B7EC1"/>
    <w:rsid w:val="00906227"/>
    <w:rsid w:val="00924955"/>
    <w:rsid w:val="009402C2"/>
    <w:rsid w:val="00971C18"/>
    <w:rsid w:val="0098051F"/>
    <w:rsid w:val="00990BE1"/>
    <w:rsid w:val="009A251F"/>
    <w:rsid w:val="00A51092"/>
    <w:rsid w:val="00A6008A"/>
    <w:rsid w:val="00A679E7"/>
    <w:rsid w:val="00A7373C"/>
    <w:rsid w:val="00A7754C"/>
    <w:rsid w:val="00A92F01"/>
    <w:rsid w:val="00AC0020"/>
    <w:rsid w:val="00AD4FBE"/>
    <w:rsid w:val="00AE2066"/>
    <w:rsid w:val="00AF565E"/>
    <w:rsid w:val="00B01413"/>
    <w:rsid w:val="00B21C3C"/>
    <w:rsid w:val="00B33468"/>
    <w:rsid w:val="00B962D8"/>
    <w:rsid w:val="00BC099A"/>
    <w:rsid w:val="00BC1753"/>
    <w:rsid w:val="00BD1168"/>
    <w:rsid w:val="00C2119B"/>
    <w:rsid w:val="00C21FE5"/>
    <w:rsid w:val="00C44273"/>
    <w:rsid w:val="00C55D31"/>
    <w:rsid w:val="00C606DE"/>
    <w:rsid w:val="00C6551C"/>
    <w:rsid w:val="00CB156D"/>
    <w:rsid w:val="00CC69FB"/>
    <w:rsid w:val="00CF073F"/>
    <w:rsid w:val="00D44BBF"/>
    <w:rsid w:val="00D4721C"/>
    <w:rsid w:val="00D56BD8"/>
    <w:rsid w:val="00D854E6"/>
    <w:rsid w:val="00D913BC"/>
    <w:rsid w:val="00DC2BDA"/>
    <w:rsid w:val="00E17BEA"/>
    <w:rsid w:val="00E17D2F"/>
    <w:rsid w:val="00E3127C"/>
    <w:rsid w:val="00E42E29"/>
    <w:rsid w:val="00E5101C"/>
    <w:rsid w:val="00E5753A"/>
    <w:rsid w:val="00E63D75"/>
    <w:rsid w:val="00E84CA1"/>
    <w:rsid w:val="00E93301"/>
    <w:rsid w:val="00E97040"/>
    <w:rsid w:val="00F01DE7"/>
    <w:rsid w:val="00F408A2"/>
    <w:rsid w:val="00F421B1"/>
    <w:rsid w:val="00F521BA"/>
    <w:rsid w:val="00F62335"/>
    <w:rsid w:val="00F91746"/>
    <w:rsid w:val="00FB46FA"/>
    <w:rsid w:val="00FF0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Balloon Text"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rsid w:val="00A6008A"/>
  </w:style>
  <w:style w:type="paragraph" w:styleId="Heading1">
    <w:name w:val="heading 1"/>
    <w:basedOn w:val="Normal"/>
    <w:next w:val="Normal"/>
    <w:link w:val="Heading1Char"/>
    <w:uiPriority w:val="9"/>
    <w:qFormat/>
    <w:rsid w:val="002F0C9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600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00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0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0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600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00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008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600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96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05B7"/>
    <w:pPr>
      <w:tabs>
        <w:tab w:val="center" w:pos="4320"/>
        <w:tab w:val="right" w:pos="8640"/>
      </w:tabs>
    </w:pPr>
  </w:style>
  <w:style w:type="paragraph" w:styleId="Footer">
    <w:name w:val="footer"/>
    <w:basedOn w:val="Normal"/>
    <w:rsid w:val="001005B7"/>
    <w:pPr>
      <w:tabs>
        <w:tab w:val="center" w:pos="4320"/>
        <w:tab w:val="right" w:pos="8640"/>
      </w:tabs>
    </w:pPr>
  </w:style>
  <w:style w:type="character" w:customStyle="1" w:styleId="Heading1Char">
    <w:name w:val="Heading 1 Char"/>
    <w:basedOn w:val="DefaultParagraphFont"/>
    <w:link w:val="Heading1"/>
    <w:uiPriority w:val="9"/>
    <w:rsid w:val="002F0C9A"/>
    <w:rPr>
      <w:rFonts w:asciiTheme="majorHAnsi" w:eastAsiaTheme="majorEastAsia" w:hAnsiTheme="majorHAnsi" w:cstheme="majorBidi"/>
      <w:b/>
      <w:bCs/>
      <w:sz w:val="28"/>
      <w:szCs w:val="28"/>
    </w:rPr>
  </w:style>
  <w:style w:type="paragraph" w:styleId="ListParagraph">
    <w:name w:val="List Paragraph"/>
    <w:basedOn w:val="Normal"/>
    <w:uiPriority w:val="34"/>
    <w:qFormat/>
    <w:rsid w:val="002E3BE5"/>
    <w:pPr>
      <w:ind w:left="720"/>
      <w:contextualSpacing/>
    </w:pPr>
  </w:style>
  <w:style w:type="paragraph" w:styleId="BalloonText">
    <w:name w:val="Balloon Text"/>
    <w:basedOn w:val="Normal"/>
    <w:link w:val="BalloonTextChar"/>
    <w:uiPriority w:val="99"/>
    <w:unhideWhenUsed/>
    <w:rsid w:val="002E3BE5"/>
    <w:rPr>
      <w:rFonts w:ascii="Tahoma" w:eastAsia="Calibri" w:hAnsi="Tahoma" w:cs="Tahoma"/>
      <w:sz w:val="16"/>
      <w:szCs w:val="16"/>
    </w:rPr>
  </w:style>
  <w:style w:type="character" w:customStyle="1" w:styleId="BalloonTextChar">
    <w:name w:val="Balloon Text Char"/>
    <w:link w:val="BalloonText"/>
    <w:uiPriority w:val="99"/>
    <w:rsid w:val="002E3BE5"/>
    <w:rPr>
      <w:rFonts w:ascii="Tahoma" w:eastAsia="Calibri" w:hAnsi="Tahoma" w:cs="Tahoma"/>
      <w:sz w:val="16"/>
      <w:szCs w:val="16"/>
    </w:rPr>
  </w:style>
  <w:style w:type="character" w:styleId="PlaceholderText">
    <w:name w:val="Placeholder Text"/>
    <w:basedOn w:val="DefaultParagraphFont"/>
    <w:uiPriority w:val="99"/>
    <w:unhideWhenUsed/>
    <w:rsid w:val="00C21FE5"/>
    <w:rPr>
      <w:color w:val="808080"/>
    </w:rPr>
  </w:style>
  <w:style w:type="character" w:customStyle="1" w:styleId="formtext">
    <w:name w:val="form text"/>
    <w:basedOn w:val="DefaultParagraphFont"/>
    <w:uiPriority w:val="1"/>
    <w:qFormat/>
    <w:rsid w:val="00027BD1"/>
    <w:rPr>
      <w:rFonts w:ascii="Garamond" w:hAnsi="Garamond"/>
      <w:sz w:val="24"/>
    </w:rPr>
  </w:style>
  <w:style w:type="paragraph" w:styleId="Title">
    <w:name w:val="Title"/>
    <w:basedOn w:val="Normal"/>
    <w:next w:val="Normal"/>
    <w:link w:val="TitleChar"/>
    <w:uiPriority w:val="10"/>
    <w:qFormat/>
    <w:rsid w:val="00A60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6008A"/>
    <w:rPr>
      <w:rFonts w:asciiTheme="majorHAnsi" w:eastAsiaTheme="majorEastAsia" w:hAnsiTheme="majorHAnsi" w:cstheme="majorBidi"/>
      <w:color w:val="17365D" w:themeColor="text2" w:themeShade="BF"/>
      <w:spacing w:val="5"/>
      <w:sz w:val="52"/>
      <w:szCs w:val="52"/>
    </w:rPr>
  </w:style>
  <w:style w:type="character" w:customStyle="1" w:styleId="Heading2Char">
    <w:name w:val="Heading 2 Char"/>
    <w:basedOn w:val="DefaultParagraphFont"/>
    <w:link w:val="Heading2"/>
    <w:uiPriority w:val="9"/>
    <w:semiHidden/>
    <w:rsid w:val="00A600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600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00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6008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6008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600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6008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600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6008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600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008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6008A"/>
    <w:rPr>
      <w:b/>
      <w:bCs/>
    </w:rPr>
  </w:style>
  <w:style w:type="character" w:styleId="Emphasis">
    <w:name w:val="Emphasis"/>
    <w:basedOn w:val="DefaultParagraphFont"/>
    <w:uiPriority w:val="20"/>
    <w:qFormat/>
    <w:rsid w:val="00A6008A"/>
    <w:rPr>
      <w:i/>
      <w:iCs/>
    </w:rPr>
  </w:style>
  <w:style w:type="paragraph" w:styleId="NoSpacing">
    <w:name w:val="No Spacing"/>
    <w:uiPriority w:val="1"/>
    <w:qFormat/>
    <w:rsid w:val="00A6008A"/>
    <w:pPr>
      <w:spacing w:after="0" w:line="240" w:lineRule="auto"/>
    </w:pPr>
  </w:style>
  <w:style w:type="paragraph" w:styleId="Quote">
    <w:name w:val="Quote"/>
    <w:basedOn w:val="Normal"/>
    <w:next w:val="Normal"/>
    <w:link w:val="QuoteChar"/>
    <w:uiPriority w:val="29"/>
    <w:qFormat/>
    <w:rsid w:val="00A6008A"/>
    <w:rPr>
      <w:i/>
      <w:iCs/>
      <w:color w:val="000000" w:themeColor="text1"/>
    </w:rPr>
  </w:style>
  <w:style w:type="character" w:customStyle="1" w:styleId="QuoteChar">
    <w:name w:val="Quote Char"/>
    <w:basedOn w:val="DefaultParagraphFont"/>
    <w:link w:val="Quote"/>
    <w:uiPriority w:val="29"/>
    <w:rsid w:val="00A6008A"/>
    <w:rPr>
      <w:i/>
      <w:iCs/>
      <w:color w:val="000000" w:themeColor="text1"/>
    </w:rPr>
  </w:style>
  <w:style w:type="paragraph" w:styleId="IntenseQuote">
    <w:name w:val="Intense Quote"/>
    <w:basedOn w:val="Normal"/>
    <w:next w:val="Normal"/>
    <w:link w:val="IntenseQuoteChar"/>
    <w:uiPriority w:val="30"/>
    <w:qFormat/>
    <w:rsid w:val="00A600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008A"/>
    <w:rPr>
      <w:b/>
      <w:bCs/>
      <w:i/>
      <w:iCs/>
      <w:color w:val="4F81BD" w:themeColor="accent1"/>
    </w:rPr>
  </w:style>
  <w:style w:type="character" w:styleId="SubtleEmphasis">
    <w:name w:val="Subtle Emphasis"/>
    <w:basedOn w:val="DefaultParagraphFont"/>
    <w:uiPriority w:val="19"/>
    <w:qFormat/>
    <w:rsid w:val="00A6008A"/>
    <w:rPr>
      <w:i/>
      <w:iCs/>
      <w:color w:val="808080" w:themeColor="text1" w:themeTint="7F"/>
    </w:rPr>
  </w:style>
  <w:style w:type="character" w:styleId="IntenseEmphasis">
    <w:name w:val="Intense Emphasis"/>
    <w:basedOn w:val="DefaultParagraphFont"/>
    <w:uiPriority w:val="21"/>
    <w:qFormat/>
    <w:rsid w:val="00A6008A"/>
    <w:rPr>
      <w:b/>
      <w:bCs/>
      <w:i/>
      <w:iCs/>
      <w:color w:val="4F81BD" w:themeColor="accent1"/>
    </w:rPr>
  </w:style>
  <w:style w:type="character" w:styleId="SubtleReference">
    <w:name w:val="Subtle Reference"/>
    <w:basedOn w:val="DefaultParagraphFont"/>
    <w:uiPriority w:val="31"/>
    <w:qFormat/>
    <w:rsid w:val="00A6008A"/>
    <w:rPr>
      <w:smallCaps/>
      <w:color w:val="C0504D" w:themeColor="accent2"/>
      <w:u w:val="single"/>
    </w:rPr>
  </w:style>
  <w:style w:type="character" w:styleId="IntenseReference">
    <w:name w:val="Intense Reference"/>
    <w:basedOn w:val="DefaultParagraphFont"/>
    <w:uiPriority w:val="32"/>
    <w:qFormat/>
    <w:rsid w:val="00A6008A"/>
    <w:rPr>
      <w:b/>
      <w:bCs/>
      <w:smallCaps/>
      <w:color w:val="C0504D" w:themeColor="accent2"/>
      <w:spacing w:val="5"/>
      <w:u w:val="single"/>
    </w:rPr>
  </w:style>
  <w:style w:type="character" w:styleId="BookTitle">
    <w:name w:val="Book Title"/>
    <w:basedOn w:val="DefaultParagraphFont"/>
    <w:uiPriority w:val="33"/>
    <w:qFormat/>
    <w:rsid w:val="00A6008A"/>
    <w:rPr>
      <w:b/>
      <w:bCs/>
      <w:smallCaps/>
      <w:spacing w:val="5"/>
    </w:rPr>
  </w:style>
  <w:style w:type="paragraph" w:styleId="TOCHeading">
    <w:name w:val="TOC Heading"/>
    <w:basedOn w:val="Heading1"/>
    <w:next w:val="Normal"/>
    <w:uiPriority w:val="39"/>
    <w:semiHidden/>
    <w:unhideWhenUsed/>
    <w:qFormat/>
    <w:rsid w:val="00A6008A"/>
    <w:pPr>
      <w:outlineLvl w:val="9"/>
    </w:pPr>
  </w:style>
  <w:style w:type="character" w:styleId="Hyperlink">
    <w:name w:val="Hyperlink"/>
    <w:basedOn w:val="DefaultParagraphFont"/>
    <w:unhideWhenUsed/>
    <w:rsid w:val="00AE2066"/>
    <w:rPr>
      <w:color w:val="0000FF" w:themeColor="hyperlink"/>
      <w:u w:val="single"/>
    </w:rPr>
  </w:style>
  <w:style w:type="character" w:styleId="FollowedHyperlink">
    <w:name w:val="FollowedHyperlink"/>
    <w:basedOn w:val="DefaultParagraphFont"/>
    <w:semiHidden/>
    <w:unhideWhenUsed/>
    <w:rsid w:val="001E66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Balloon Text" w:uiPriority="99"/>
    <w:lsdException w:name="Table Grid" w:semiHidden="0" w:unhideWhenUsed="0"/>
    <w:lsdException w:name="Placeholder Text" w:uiPriority="99"/>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70"/>
    <w:lsdException w:name="TOC Heading" w:uiPriority="39" w:qFormat="1"/>
  </w:latentStyles>
  <w:style w:type="paragraph" w:default="1" w:styleId="Normal">
    <w:name w:val="Normal"/>
    <w:qFormat/>
    <w:rsid w:val="00A6008A"/>
  </w:style>
  <w:style w:type="paragraph" w:styleId="Heading1">
    <w:name w:val="heading 1"/>
    <w:basedOn w:val="Normal"/>
    <w:next w:val="Normal"/>
    <w:link w:val="Heading1Char"/>
    <w:uiPriority w:val="9"/>
    <w:qFormat/>
    <w:rsid w:val="002F0C9A"/>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A6008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008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008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00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6008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6008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6008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6008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96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1005B7"/>
    <w:pPr>
      <w:tabs>
        <w:tab w:val="center" w:pos="4320"/>
        <w:tab w:val="right" w:pos="8640"/>
      </w:tabs>
    </w:pPr>
  </w:style>
  <w:style w:type="paragraph" w:styleId="Footer">
    <w:name w:val="footer"/>
    <w:basedOn w:val="Normal"/>
    <w:rsid w:val="001005B7"/>
    <w:pPr>
      <w:tabs>
        <w:tab w:val="center" w:pos="4320"/>
        <w:tab w:val="right" w:pos="8640"/>
      </w:tabs>
    </w:pPr>
  </w:style>
  <w:style w:type="character" w:customStyle="1" w:styleId="Heading1Char">
    <w:name w:val="Heading 1 Char"/>
    <w:basedOn w:val="DefaultParagraphFont"/>
    <w:link w:val="Heading1"/>
    <w:uiPriority w:val="9"/>
    <w:rsid w:val="002F0C9A"/>
    <w:rPr>
      <w:rFonts w:asciiTheme="majorHAnsi" w:eastAsiaTheme="majorEastAsia" w:hAnsiTheme="majorHAnsi" w:cstheme="majorBidi"/>
      <w:b/>
      <w:bCs/>
      <w:sz w:val="28"/>
      <w:szCs w:val="28"/>
    </w:rPr>
  </w:style>
  <w:style w:type="paragraph" w:styleId="ListParagraph">
    <w:name w:val="List Paragraph"/>
    <w:basedOn w:val="Normal"/>
    <w:uiPriority w:val="34"/>
    <w:qFormat/>
    <w:rsid w:val="002E3BE5"/>
    <w:pPr>
      <w:ind w:left="720"/>
      <w:contextualSpacing/>
    </w:pPr>
  </w:style>
  <w:style w:type="paragraph" w:styleId="BalloonText">
    <w:name w:val="Balloon Text"/>
    <w:basedOn w:val="Normal"/>
    <w:link w:val="BalloonTextChar"/>
    <w:uiPriority w:val="99"/>
    <w:unhideWhenUsed/>
    <w:rsid w:val="002E3BE5"/>
    <w:rPr>
      <w:rFonts w:ascii="Tahoma" w:eastAsia="Calibri" w:hAnsi="Tahoma" w:cs="Tahoma"/>
      <w:sz w:val="16"/>
      <w:szCs w:val="16"/>
    </w:rPr>
  </w:style>
  <w:style w:type="character" w:customStyle="1" w:styleId="BalloonTextChar">
    <w:name w:val="Balloon Text Char"/>
    <w:link w:val="BalloonText"/>
    <w:uiPriority w:val="99"/>
    <w:rsid w:val="002E3BE5"/>
    <w:rPr>
      <w:rFonts w:ascii="Tahoma" w:eastAsia="Calibri" w:hAnsi="Tahoma" w:cs="Tahoma"/>
      <w:sz w:val="16"/>
      <w:szCs w:val="16"/>
    </w:rPr>
  </w:style>
  <w:style w:type="character" w:styleId="PlaceholderText">
    <w:name w:val="Placeholder Text"/>
    <w:basedOn w:val="DefaultParagraphFont"/>
    <w:uiPriority w:val="99"/>
    <w:unhideWhenUsed/>
    <w:rsid w:val="00C21FE5"/>
    <w:rPr>
      <w:color w:val="808080"/>
    </w:rPr>
  </w:style>
  <w:style w:type="character" w:customStyle="1" w:styleId="formtext">
    <w:name w:val="form text"/>
    <w:basedOn w:val="DefaultParagraphFont"/>
    <w:uiPriority w:val="1"/>
    <w:qFormat/>
    <w:rsid w:val="00027BD1"/>
    <w:rPr>
      <w:rFonts w:ascii="Garamond" w:hAnsi="Garamond"/>
      <w:sz w:val="24"/>
    </w:rPr>
  </w:style>
  <w:style w:type="paragraph" w:styleId="Title">
    <w:name w:val="Title"/>
    <w:basedOn w:val="Normal"/>
    <w:next w:val="Normal"/>
    <w:link w:val="TitleChar"/>
    <w:uiPriority w:val="10"/>
    <w:qFormat/>
    <w:rsid w:val="00A600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A6008A"/>
    <w:rPr>
      <w:rFonts w:asciiTheme="majorHAnsi" w:eastAsiaTheme="majorEastAsia" w:hAnsiTheme="majorHAnsi" w:cstheme="majorBidi"/>
      <w:color w:val="17365D" w:themeColor="text2" w:themeShade="BF"/>
      <w:spacing w:val="5"/>
      <w:sz w:val="52"/>
      <w:szCs w:val="52"/>
    </w:rPr>
  </w:style>
  <w:style w:type="character" w:customStyle="1" w:styleId="Heading2Char">
    <w:name w:val="Heading 2 Char"/>
    <w:basedOn w:val="DefaultParagraphFont"/>
    <w:link w:val="Heading2"/>
    <w:uiPriority w:val="9"/>
    <w:semiHidden/>
    <w:rsid w:val="00A600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6008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008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6008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6008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6008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6008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6008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6008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A600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6008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6008A"/>
    <w:rPr>
      <w:b/>
      <w:bCs/>
    </w:rPr>
  </w:style>
  <w:style w:type="character" w:styleId="Emphasis">
    <w:name w:val="Emphasis"/>
    <w:basedOn w:val="DefaultParagraphFont"/>
    <w:uiPriority w:val="20"/>
    <w:qFormat/>
    <w:rsid w:val="00A6008A"/>
    <w:rPr>
      <w:i/>
      <w:iCs/>
    </w:rPr>
  </w:style>
  <w:style w:type="paragraph" w:styleId="NoSpacing">
    <w:name w:val="No Spacing"/>
    <w:uiPriority w:val="1"/>
    <w:qFormat/>
    <w:rsid w:val="00A6008A"/>
    <w:pPr>
      <w:spacing w:after="0" w:line="240" w:lineRule="auto"/>
    </w:pPr>
  </w:style>
  <w:style w:type="paragraph" w:styleId="Quote">
    <w:name w:val="Quote"/>
    <w:basedOn w:val="Normal"/>
    <w:next w:val="Normal"/>
    <w:link w:val="QuoteChar"/>
    <w:uiPriority w:val="29"/>
    <w:qFormat/>
    <w:rsid w:val="00A6008A"/>
    <w:rPr>
      <w:i/>
      <w:iCs/>
      <w:color w:val="000000" w:themeColor="text1"/>
    </w:rPr>
  </w:style>
  <w:style w:type="character" w:customStyle="1" w:styleId="QuoteChar">
    <w:name w:val="Quote Char"/>
    <w:basedOn w:val="DefaultParagraphFont"/>
    <w:link w:val="Quote"/>
    <w:uiPriority w:val="29"/>
    <w:rsid w:val="00A6008A"/>
    <w:rPr>
      <w:i/>
      <w:iCs/>
      <w:color w:val="000000" w:themeColor="text1"/>
    </w:rPr>
  </w:style>
  <w:style w:type="paragraph" w:styleId="IntenseQuote">
    <w:name w:val="Intense Quote"/>
    <w:basedOn w:val="Normal"/>
    <w:next w:val="Normal"/>
    <w:link w:val="IntenseQuoteChar"/>
    <w:uiPriority w:val="30"/>
    <w:qFormat/>
    <w:rsid w:val="00A600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6008A"/>
    <w:rPr>
      <w:b/>
      <w:bCs/>
      <w:i/>
      <w:iCs/>
      <w:color w:val="4F81BD" w:themeColor="accent1"/>
    </w:rPr>
  </w:style>
  <w:style w:type="character" w:styleId="SubtleEmphasis">
    <w:name w:val="Subtle Emphasis"/>
    <w:basedOn w:val="DefaultParagraphFont"/>
    <w:uiPriority w:val="19"/>
    <w:qFormat/>
    <w:rsid w:val="00A6008A"/>
    <w:rPr>
      <w:i/>
      <w:iCs/>
      <w:color w:val="808080" w:themeColor="text1" w:themeTint="7F"/>
    </w:rPr>
  </w:style>
  <w:style w:type="character" w:styleId="IntenseEmphasis">
    <w:name w:val="Intense Emphasis"/>
    <w:basedOn w:val="DefaultParagraphFont"/>
    <w:uiPriority w:val="21"/>
    <w:qFormat/>
    <w:rsid w:val="00A6008A"/>
    <w:rPr>
      <w:b/>
      <w:bCs/>
      <w:i/>
      <w:iCs/>
      <w:color w:val="4F81BD" w:themeColor="accent1"/>
    </w:rPr>
  </w:style>
  <w:style w:type="character" w:styleId="SubtleReference">
    <w:name w:val="Subtle Reference"/>
    <w:basedOn w:val="DefaultParagraphFont"/>
    <w:uiPriority w:val="31"/>
    <w:qFormat/>
    <w:rsid w:val="00A6008A"/>
    <w:rPr>
      <w:smallCaps/>
      <w:color w:val="C0504D" w:themeColor="accent2"/>
      <w:u w:val="single"/>
    </w:rPr>
  </w:style>
  <w:style w:type="character" w:styleId="IntenseReference">
    <w:name w:val="Intense Reference"/>
    <w:basedOn w:val="DefaultParagraphFont"/>
    <w:uiPriority w:val="32"/>
    <w:qFormat/>
    <w:rsid w:val="00A6008A"/>
    <w:rPr>
      <w:b/>
      <w:bCs/>
      <w:smallCaps/>
      <w:color w:val="C0504D" w:themeColor="accent2"/>
      <w:spacing w:val="5"/>
      <w:u w:val="single"/>
    </w:rPr>
  </w:style>
  <w:style w:type="character" w:styleId="BookTitle">
    <w:name w:val="Book Title"/>
    <w:basedOn w:val="DefaultParagraphFont"/>
    <w:uiPriority w:val="33"/>
    <w:qFormat/>
    <w:rsid w:val="00A6008A"/>
    <w:rPr>
      <w:b/>
      <w:bCs/>
      <w:smallCaps/>
      <w:spacing w:val="5"/>
    </w:rPr>
  </w:style>
  <w:style w:type="paragraph" w:styleId="TOCHeading">
    <w:name w:val="TOC Heading"/>
    <w:basedOn w:val="Heading1"/>
    <w:next w:val="Normal"/>
    <w:uiPriority w:val="39"/>
    <w:semiHidden/>
    <w:unhideWhenUsed/>
    <w:qFormat/>
    <w:rsid w:val="00A6008A"/>
    <w:pPr>
      <w:outlineLvl w:val="9"/>
    </w:pPr>
  </w:style>
  <w:style w:type="character" w:styleId="Hyperlink">
    <w:name w:val="Hyperlink"/>
    <w:basedOn w:val="DefaultParagraphFont"/>
    <w:unhideWhenUsed/>
    <w:rsid w:val="00AE2066"/>
    <w:rPr>
      <w:color w:val="0000FF" w:themeColor="hyperlink"/>
      <w:u w:val="single"/>
    </w:rPr>
  </w:style>
  <w:style w:type="character" w:styleId="FollowedHyperlink">
    <w:name w:val="FollowedHyperlink"/>
    <w:basedOn w:val="DefaultParagraphFont"/>
    <w:semiHidden/>
    <w:unhideWhenUsed/>
    <w:rsid w:val="001E6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2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surveymonkey.com/r/ResourceRequests201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Christ\AppData\Local\Temp\Instructional%20Planning%20Annual%20Update%20v.4%20rev.11.29.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98E94C3F56412F8C1BB7400DD239A0"/>
        <w:category>
          <w:name w:val="General"/>
          <w:gallery w:val="placeholder"/>
        </w:category>
        <w:types>
          <w:type w:val="bbPlcHdr"/>
        </w:types>
        <w:behaviors>
          <w:behavior w:val="content"/>
        </w:behaviors>
        <w:guid w:val="{D354258C-48A3-40C6-91E5-F3DB88EE223A}"/>
      </w:docPartPr>
      <w:docPartBody>
        <w:p w:rsidR="00AC3B91" w:rsidRDefault="006356FA">
          <w:pPr>
            <w:pStyle w:val="3998E94C3F56412F8C1BB7400DD239A0"/>
          </w:pPr>
          <w:r w:rsidRPr="00C606DE">
            <w:rPr>
              <w:rStyle w:val="PlaceholderText"/>
              <w:rFonts w:ascii="Garamond" w:hAnsi="Garamond"/>
              <w:sz w:val="24"/>
              <w:szCs w:val="24"/>
            </w:rPr>
            <w:t>Click and select date.</w:t>
          </w:r>
        </w:p>
      </w:docPartBody>
    </w:docPart>
    <w:docPart>
      <w:docPartPr>
        <w:name w:val="BFDB11EDC24C48559408B2179D2B5C3D"/>
        <w:category>
          <w:name w:val="General"/>
          <w:gallery w:val="placeholder"/>
        </w:category>
        <w:types>
          <w:type w:val="bbPlcHdr"/>
        </w:types>
        <w:behaviors>
          <w:behavior w:val="content"/>
        </w:behaviors>
        <w:guid w:val="{0ACAB322-F488-4F0E-93E1-8AF15CB6338D}"/>
      </w:docPartPr>
      <w:docPartBody>
        <w:p w:rsidR="00AC3B91" w:rsidRDefault="006356FA">
          <w:pPr>
            <w:pStyle w:val="BFDB11EDC24C48559408B2179D2B5C3D"/>
          </w:pPr>
          <w:r w:rsidRPr="00C606DE">
            <w:rPr>
              <w:rStyle w:val="PlaceholderText"/>
              <w:rFonts w:ascii="Garamond" w:hAnsi="Garamond"/>
            </w:rPr>
            <w:t>Click and type department name.</w:t>
          </w:r>
        </w:p>
      </w:docPartBody>
    </w:docPart>
    <w:docPart>
      <w:docPartPr>
        <w:name w:val="9A0232D78D2640A08F554C340338F672"/>
        <w:category>
          <w:name w:val="General"/>
          <w:gallery w:val="placeholder"/>
        </w:category>
        <w:types>
          <w:type w:val="bbPlcHdr"/>
        </w:types>
        <w:behaviors>
          <w:behavior w:val="content"/>
        </w:behaviors>
        <w:guid w:val="{1CB010E2-A920-4727-9E9E-8CB5549EDAFD}"/>
      </w:docPartPr>
      <w:docPartBody>
        <w:p w:rsidR="00AC3B91" w:rsidRDefault="006356FA">
          <w:pPr>
            <w:pStyle w:val="9A0232D78D2640A08F554C340338F672"/>
          </w:pPr>
          <w:r w:rsidRPr="00C606DE">
            <w:rPr>
              <w:rFonts w:ascii="Garamond" w:hAnsi="Garamond"/>
              <w:color w:val="808080" w:themeColor="background1" w:themeShade="80"/>
            </w:rPr>
            <w:t>Click and type division name.</w:t>
          </w:r>
        </w:p>
      </w:docPartBody>
    </w:docPart>
    <w:docPart>
      <w:docPartPr>
        <w:name w:val="4057CDAA7C004B64BD9BB9A8D13A2A9D"/>
        <w:category>
          <w:name w:val="General"/>
          <w:gallery w:val="placeholder"/>
        </w:category>
        <w:types>
          <w:type w:val="bbPlcHdr"/>
        </w:types>
        <w:behaviors>
          <w:behavior w:val="content"/>
        </w:behaviors>
        <w:guid w:val="{9813839A-FF23-4118-B5FF-698C3E8B187E}"/>
      </w:docPartPr>
      <w:docPartBody>
        <w:p w:rsidR="00AC3B91" w:rsidRDefault="006356FA">
          <w:pPr>
            <w:pStyle w:val="4057CDAA7C004B64BD9BB9A8D13A2A9D"/>
          </w:pPr>
          <w:r w:rsidRPr="004B2558">
            <w:rPr>
              <w:rStyle w:val="PlaceholderText"/>
              <w:rFonts w:ascii="Garamond" w:hAnsi="Garamond"/>
            </w:rPr>
            <w:t>Click here to enter text.</w:t>
          </w:r>
        </w:p>
      </w:docPartBody>
    </w:docPart>
    <w:docPart>
      <w:docPartPr>
        <w:name w:val="A9012A11348F449CBABCFADF1EC2022F"/>
        <w:category>
          <w:name w:val="General"/>
          <w:gallery w:val="placeholder"/>
        </w:category>
        <w:types>
          <w:type w:val="bbPlcHdr"/>
        </w:types>
        <w:behaviors>
          <w:behavior w:val="content"/>
        </w:behaviors>
        <w:guid w:val="{EA144B8C-A7DB-42FE-AB39-9EF53E948B30}"/>
      </w:docPartPr>
      <w:docPartBody>
        <w:p w:rsidR="00AC3B91" w:rsidRDefault="006356FA">
          <w:pPr>
            <w:pStyle w:val="A9012A11348F449CBABCFADF1EC2022F"/>
          </w:pPr>
          <w:r w:rsidRPr="004B2558">
            <w:rPr>
              <w:rStyle w:val="PlaceholderText"/>
              <w:rFonts w:ascii="Garamond" w:hAnsi="Garamond"/>
            </w:rPr>
            <w:t>Click here to enter text.</w:t>
          </w:r>
        </w:p>
      </w:docPartBody>
    </w:docPart>
    <w:docPart>
      <w:docPartPr>
        <w:name w:val="187A3A89F5684066B68AD1F30043D634"/>
        <w:category>
          <w:name w:val="General"/>
          <w:gallery w:val="placeholder"/>
        </w:category>
        <w:types>
          <w:type w:val="bbPlcHdr"/>
        </w:types>
        <w:behaviors>
          <w:behavior w:val="content"/>
        </w:behaviors>
        <w:guid w:val="{055D227A-5159-4B96-824C-1081C2213BE2}"/>
      </w:docPartPr>
      <w:docPartBody>
        <w:p w:rsidR="00AC3B91" w:rsidRDefault="006356FA">
          <w:pPr>
            <w:pStyle w:val="187A3A89F5684066B68AD1F30043D634"/>
          </w:pPr>
          <w:r w:rsidRPr="004B2558">
            <w:rPr>
              <w:rStyle w:val="PlaceholderText"/>
              <w:rFonts w:ascii="Garamond" w:hAnsi="Garamond"/>
            </w:rPr>
            <w:t>Click here to enter text.</w:t>
          </w:r>
        </w:p>
      </w:docPartBody>
    </w:docPart>
    <w:docPart>
      <w:docPartPr>
        <w:name w:val="60DF0EE28EEA4CAD85B69558624BB431"/>
        <w:category>
          <w:name w:val="General"/>
          <w:gallery w:val="placeholder"/>
        </w:category>
        <w:types>
          <w:type w:val="bbPlcHdr"/>
        </w:types>
        <w:behaviors>
          <w:behavior w:val="content"/>
        </w:behaviors>
        <w:guid w:val="{6B6274F0-6971-4CBE-AA8C-E3DA29E3EC2F}"/>
      </w:docPartPr>
      <w:docPartBody>
        <w:p w:rsidR="00AC3B91" w:rsidRDefault="006356FA">
          <w:pPr>
            <w:pStyle w:val="60DF0EE28EEA4CAD85B69558624BB431"/>
          </w:pPr>
          <w:r w:rsidRPr="004B2558">
            <w:rPr>
              <w:rStyle w:val="PlaceholderText"/>
              <w:rFonts w:ascii="Garamond" w:hAnsi="Garamond"/>
            </w:rPr>
            <w:t>Click here to enter text.</w:t>
          </w:r>
        </w:p>
      </w:docPartBody>
    </w:docPart>
    <w:docPart>
      <w:docPartPr>
        <w:name w:val="6F19728C4732487BA9D1AAF7BA7127D5"/>
        <w:category>
          <w:name w:val="General"/>
          <w:gallery w:val="placeholder"/>
        </w:category>
        <w:types>
          <w:type w:val="bbPlcHdr"/>
        </w:types>
        <w:behaviors>
          <w:behavior w:val="content"/>
        </w:behaviors>
        <w:guid w:val="{A8BB9EE6-9002-4097-BA3A-89357FC0F75D}"/>
      </w:docPartPr>
      <w:docPartBody>
        <w:p w:rsidR="00AC3B91" w:rsidRDefault="006356FA">
          <w:pPr>
            <w:pStyle w:val="6F19728C4732487BA9D1AAF7BA7127D5"/>
          </w:pPr>
          <w:r w:rsidRPr="004B2558">
            <w:rPr>
              <w:rStyle w:val="PlaceholderText"/>
              <w:rFonts w:ascii="Garamond" w:hAnsi="Garamond"/>
            </w:rPr>
            <w:t>Click here to enter text.</w:t>
          </w:r>
        </w:p>
      </w:docPartBody>
    </w:docPart>
    <w:docPart>
      <w:docPartPr>
        <w:name w:val="DC04E6CC4CAD4689A241D492A11AB479"/>
        <w:category>
          <w:name w:val="General"/>
          <w:gallery w:val="placeholder"/>
        </w:category>
        <w:types>
          <w:type w:val="bbPlcHdr"/>
        </w:types>
        <w:behaviors>
          <w:behavior w:val="content"/>
        </w:behaviors>
        <w:guid w:val="{735E0417-5416-42E5-8FCF-AFCBF955A440}"/>
      </w:docPartPr>
      <w:docPartBody>
        <w:p w:rsidR="00AC3B91" w:rsidRDefault="006356FA">
          <w:pPr>
            <w:pStyle w:val="DC04E6CC4CAD4689A241D492A11AB479"/>
          </w:pPr>
          <w:r w:rsidRPr="004B2558">
            <w:rPr>
              <w:rStyle w:val="PlaceholderText"/>
              <w:rFonts w:ascii="Garamond" w:hAnsi="Garamond"/>
            </w:rPr>
            <w:t>Click here to enter text.</w:t>
          </w:r>
        </w:p>
      </w:docPartBody>
    </w:docPart>
    <w:docPart>
      <w:docPartPr>
        <w:name w:val="21528AAC0C5B4EF6BB37E8A3737246E5"/>
        <w:category>
          <w:name w:val="General"/>
          <w:gallery w:val="placeholder"/>
        </w:category>
        <w:types>
          <w:type w:val="bbPlcHdr"/>
        </w:types>
        <w:behaviors>
          <w:behavior w:val="content"/>
        </w:behaviors>
        <w:guid w:val="{222F5F50-F890-4FCC-92DF-7B9C826571FB}"/>
      </w:docPartPr>
      <w:docPartBody>
        <w:p w:rsidR="00AC3B91" w:rsidRDefault="006356FA">
          <w:pPr>
            <w:pStyle w:val="21528AAC0C5B4EF6BB37E8A3737246E5"/>
          </w:pPr>
          <w:r w:rsidRPr="004B2558">
            <w:rPr>
              <w:rStyle w:val="PlaceholderText"/>
              <w:rFonts w:ascii="Garamond" w:hAnsi="Garamond"/>
            </w:rPr>
            <w:t>Click here to enter text.</w:t>
          </w:r>
        </w:p>
      </w:docPartBody>
    </w:docPart>
    <w:docPart>
      <w:docPartPr>
        <w:name w:val="7984CCE367D841D696FA9EC9F2FCC2A4"/>
        <w:category>
          <w:name w:val="General"/>
          <w:gallery w:val="placeholder"/>
        </w:category>
        <w:types>
          <w:type w:val="bbPlcHdr"/>
        </w:types>
        <w:behaviors>
          <w:behavior w:val="content"/>
        </w:behaviors>
        <w:guid w:val="{F2F6808E-6863-4177-97F2-323F2915DE0E}"/>
      </w:docPartPr>
      <w:docPartBody>
        <w:p w:rsidR="00AC3B91" w:rsidRDefault="006356FA">
          <w:pPr>
            <w:pStyle w:val="7984CCE367D841D696FA9EC9F2FCC2A4"/>
          </w:pPr>
          <w:r w:rsidRPr="004B2558">
            <w:rPr>
              <w:rStyle w:val="PlaceholderText"/>
              <w:rFonts w:ascii="Garamond" w:hAnsi="Garamond"/>
            </w:rPr>
            <w:t>Click here to enter text.</w:t>
          </w:r>
        </w:p>
      </w:docPartBody>
    </w:docPart>
    <w:docPart>
      <w:docPartPr>
        <w:name w:val="D29D8989069649319506AA5B47A53523"/>
        <w:category>
          <w:name w:val="General"/>
          <w:gallery w:val="placeholder"/>
        </w:category>
        <w:types>
          <w:type w:val="bbPlcHdr"/>
        </w:types>
        <w:behaviors>
          <w:behavior w:val="content"/>
        </w:behaviors>
        <w:guid w:val="{F71B2E5C-AF33-42B5-A5C9-E345DE1C0F44}"/>
      </w:docPartPr>
      <w:docPartBody>
        <w:p w:rsidR="00AC3B91" w:rsidRDefault="006356FA">
          <w:pPr>
            <w:pStyle w:val="D29D8989069649319506AA5B47A53523"/>
          </w:pPr>
          <w:r w:rsidRPr="004B2558">
            <w:rPr>
              <w:rStyle w:val="PlaceholderText"/>
              <w:rFonts w:ascii="Garamond" w:hAnsi="Garamond"/>
            </w:rPr>
            <w:t>Click here to enter text.</w:t>
          </w:r>
        </w:p>
      </w:docPartBody>
    </w:docPart>
    <w:docPart>
      <w:docPartPr>
        <w:name w:val="683EAE80565F4A66ACC27BEF68655B75"/>
        <w:category>
          <w:name w:val="General"/>
          <w:gallery w:val="placeholder"/>
        </w:category>
        <w:types>
          <w:type w:val="bbPlcHdr"/>
        </w:types>
        <w:behaviors>
          <w:behavior w:val="content"/>
        </w:behaviors>
        <w:guid w:val="{A0639B48-47EF-4283-BB61-E926986E78BA}"/>
      </w:docPartPr>
      <w:docPartBody>
        <w:p w:rsidR="00AC3B91" w:rsidRDefault="006356FA">
          <w:pPr>
            <w:pStyle w:val="683EAE80565F4A66ACC27BEF68655B75"/>
          </w:pPr>
          <w:r w:rsidRPr="004B2558">
            <w:rPr>
              <w:rStyle w:val="PlaceholderText"/>
              <w:rFonts w:ascii="Garamond" w:hAnsi="Garamond"/>
            </w:rPr>
            <w:t>Click here to enter text.</w:t>
          </w:r>
        </w:p>
      </w:docPartBody>
    </w:docPart>
    <w:docPart>
      <w:docPartPr>
        <w:name w:val="E79E8B08A26F4DD18F3A0A3BCF62F9C7"/>
        <w:category>
          <w:name w:val="General"/>
          <w:gallery w:val="placeholder"/>
        </w:category>
        <w:types>
          <w:type w:val="bbPlcHdr"/>
        </w:types>
        <w:behaviors>
          <w:behavior w:val="content"/>
        </w:behaviors>
        <w:guid w:val="{70705EAF-C4B7-4B70-B8D4-B3E05EFE9F35}"/>
      </w:docPartPr>
      <w:docPartBody>
        <w:p w:rsidR="00AC3B91" w:rsidRDefault="006356FA">
          <w:pPr>
            <w:pStyle w:val="E79E8B08A26F4DD18F3A0A3BCF62F9C7"/>
          </w:pPr>
          <w:r w:rsidRPr="004B2558">
            <w:rPr>
              <w:rStyle w:val="PlaceholderText"/>
              <w:rFonts w:ascii="Garamond" w:hAnsi="Garamond"/>
            </w:rPr>
            <w:t>Click here to enter text.</w:t>
          </w:r>
        </w:p>
      </w:docPartBody>
    </w:docPart>
    <w:docPart>
      <w:docPartPr>
        <w:name w:val="84C94FC65B844BEB9B9C761F566417CE"/>
        <w:category>
          <w:name w:val="General"/>
          <w:gallery w:val="placeholder"/>
        </w:category>
        <w:types>
          <w:type w:val="bbPlcHdr"/>
        </w:types>
        <w:behaviors>
          <w:behavior w:val="content"/>
        </w:behaviors>
        <w:guid w:val="{C4F6481C-9088-4342-A751-42D115E31DB4}"/>
      </w:docPartPr>
      <w:docPartBody>
        <w:p w:rsidR="00AC3B91" w:rsidRDefault="006356FA">
          <w:pPr>
            <w:pStyle w:val="84C94FC65B844BEB9B9C761F566417CE"/>
          </w:pPr>
          <w:r w:rsidRPr="004B2558">
            <w:rPr>
              <w:rStyle w:val="PlaceholderText"/>
              <w:rFonts w:ascii="Garamond" w:hAnsi="Garamond"/>
            </w:rPr>
            <w:t>Click here to enter text.</w:t>
          </w:r>
        </w:p>
      </w:docPartBody>
    </w:docPart>
    <w:docPart>
      <w:docPartPr>
        <w:name w:val="B332032B883B498A8328F461B134819D"/>
        <w:category>
          <w:name w:val="General"/>
          <w:gallery w:val="placeholder"/>
        </w:category>
        <w:types>
          <w:type w:val="bbPlcHdr"/>
        </w:types>
        <w:behaviors>
          <w:behavior w:val="content"/>
        </w:behaviors>
        <w:guid w:val="{5E7D5E21-B896-42F1-992C-122FCB9CA470}"/>
      </w:docPartPr>
      <w:docPartBody>
        <w:p w:rsidR="00AC3B91" w:rsidRDefault="006356FA">
          <w:pPr>
            <w:pStyle w:val="B332032B883B498A8328F461B134819D"/>
          </w:pPr>
          <w:r w:rsidRPr="004B2558">
            <w:rPr>
              <w:rStyle w:val="PlaceholderText"/>
              <w:rFonts w:ascii="Garamond" w:hAnsi="Garamond"/>
            </w:rPr>
            <w:t>Click here to enter text.</w:t>
          </w:r>
        </w:p>
      </w:docPartBody>
    </w:docPart>
    <w:docPart>
      <w:docPartPr>
        <w:name w:val="20005404C6314A20A32BE8C9F935A5B8"/>
        <w:category>
          <w:name w:val="General"/>
          <w:gallery w:val="placeholder"/>
        </w:category>
        <w:types>
          <w:type w:val="bbPlcHdr"/>
        </w:types>
        <w:behaviors>
          <w:behavior w:val="content"/>
        </w:behaviors>
        <w:guid w:val="{9B444260-54D2-41D9-BCD6-16C61BE9FC32}"/>
      </w:docPartPr>
      <w:docPartBody>
        <w:p w:rsidR="00AC3B91" w:rsidRDefault="006356FA">
          <w:pPr>
            <w:pStyle w:val="20005404C6314A20A32BE8C9F935A5B8"/>
          </w:pPr>
          <w:r w:rsidRPr="004B2558">
            <w:rPr>
              <w:rStyle w:val="PlaceholderText"/>
              <w:rFonts w:ascii="Garamond" w:hAnsi="Garamond"/>
            </w:rPr>
            <w:t>Click here to enter text.</w:t>
          </w:r>
        </w:p>
      </w:docPartBody>
    </w:docPart>
    <w:docPart>
      <w:docPartPr>
        <w:name w:val="3CC7A1EE1197431490926AB58E4ACF41"/>
        <w:category>
          <w:name w:val="General"/>
          <w:gallery w:val="placeholder"/>
        </w:category>
        <w:types>
          <w:type w:val="bbPlcHdr"/>
        </w:types>
        <w:behaviors>
          <w:behavior w:val="content"/>
        </w:behaviors>
        <w:guid w:val="{6E17B17B-7799-4EC2-B794-8F895ECAB7C7}"/>
      </w:docPartPr>
      <w:docPartBody>
        <w:p w:rsidR="00AC3B91" w:rsidRDefault="006356FA">
          <w:pPr>
            <w:pStyle w:val="3CC7A1EE1197431490926AB58E4ACF41"/>
          </w:pPr>
          <w:r w:rsidRPr="004B2558">
            <w:rPr>
              <w:rStyle w:val="PlaceholderText"/>
              <w:rFonts w:ascii="Garamond" w:hAnsi="Garamond"/>
            </w:rPr>
            <w:t>Click here to enter text.</w:t>
          </w:r>
        </w:p>
      </w:docPartBody>
    </w:docPart>
    <w:docPart>
      <w:docPartPr>
        <w:name w:val="D96A93F92D0747A797CD06A4EBFFB0CC"/>
        <w:category>
          <w:name w:val="General"/>
          <w:gallery w:val="placeholder"/>
        </w:category>
        <w:types>
          <w:type w:val="bbPlcHdr"/>
        </w:types>
        <w:behaviors>
          <w:behavior w:val="content"/>
        </w:behaviors>
        <w:guid w:val="{7191A327-15F3-49E6-B6F9-544E73D60A99}"/>
      </w:docPartPr>
      <w:docPartBody>
        <w:p w:rsidR="00AC3B91" w:rsidRDefault="006356FA">
          <w:pPr>
            <w:pStyle w:val="D96A93F92D0747A797CD06A4EBFFB0CC"/>
          </w:pPr>
          <w:r w:rsidRPr="004B2558">
            <w:rPr>
              <w:rStyle w:val="PlaceholderText"/>
              <w:rFonts w:ascii="Garamond" w:hAnsi="Garamond"/>
            </w:rPr>
            <w:t>Click here to enter text.</w:t>
          </w:r>
        </w:p>
      </w:docPartBody>
    </w:docPart>
    <w:docPart>
      <w:docPartPr>
        <w:name w:val="B501CAC68DDA4BD49FCF7A647B7B467A"/>
        <w:category>
          <w:name w:val="General"/>
          <w:gallery w:val="placeholder"/>
        </w:category>
        <w:types>
          <w:type w:val="bbPlcHdr"/>
        </w:types>
        <w:behaviors>
          <w:behavior w:val="content"/>
        </w:behaviors>
        <w:guid w:val="{898C3995-0DF5-49BA-8F2C-C0FEF040CE3D}"/>
      </w:docPartPr>
      <w:docPartBody>
        <w:p w:rsidR="00AC3B91" w:rsidRDefault="006356FA">
          <w:pPr>
            <w:pStyle w:val="B501CAC68DDA4BD49FCF7A647B7B467A"/>
          </w:pPr>
          <w:r w:rsidRPr="004B2558">
            <w:rPr>
              <w:rStyle w:val="PlaceholderText"/>
              <w:rFonts w:ascii="Garamond" w:hAnsi="Garamond"/>
            </w:rPr>
            <w:t>Click here to enter text.</w:t>
          </w:r>
        </w:p>
      </w:docPartBody>
    </w:docPart>
    <w:docPart>
      <w:docPartPr>
        <w:name w:val="2413F403E106468E95AC7A861B145E85"/>
        <w:category>
          <w:name w:val="General"/>
          <w:gallery w:val="placeholder"/>
        </w:category>
        <w:types>
          <w:type w:val="bbPlcHdr"/>
        </w:types>
        <w:behaviors>
          <w:behavior w:val="content"/>
        </w:behaviors>
        <w:guid w:val="{7B055A89-072A-447D-8664-128D13F4D962}"/>
      </w:docPartPr>
      <w:docPartBody>
        <w:p w:rsidR="00AC3B91" w:rsidRDefault="006356FA">
          <w:pPr>
            <w:pStyle w:val="2413F403E106468E95AC7A861B145E85"/>
          </w:pPr>
          <w:r w:rsidRPr="00C606DE">
            <w:rPr>
              <w:rStyle w:val="PlaceholderText"/>
              <w:rFonts w:ascii="Garamond" w:hAnsi="Garamond"/>
            </w:rPr>
            <w:t>Choose an item.</w:t>
          </w:r>
        </w:p>
      </w:docPartBody>
    </w:docPart>
    <w:docPart>
      <w:docPartPr>
        <w:name w:val="94C2989CB88E450F8204048671D703C8"/>
        <w:category>
          <w:name w:val="General"/>
          <w:gallery w:val="placeholder"/>
        </w:category>
        <w:types>
          <w:type w:val="bbPlcHdr"/>
        </w:types>
        <w:behaviors>
          <w:behavior w:val="content"/>
        </w:behaviors>
        <w:guid w:val="{D19F11F6-B0F4-41B5-B2F7-5B36E892E279}"/>
      </w:docPartPr>
      <w:docPartBody>
        <w:p w:rsidR="00000000" w:rsidRDefault="008C266D" w:rsidP="008C266D">
          <w:pPr>
            <w:pStyle w:val="94C2989CB88E450F8204048671D703C8"/>
          </w:pPr>
          <w:r w:rsidRPr="004B2558">
            <w:rPr>
              <w:rStyle w:val="PlaceholderText"/>
              <w:rFonts w:ascii="Garamond" w:hAnsi="Garamond"/>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6FA"/>
    <w:rsid w:val="0020568C"/>
    <w:rsid w:val="006356FA"/>
    <w:rsid w:val="008C266D"/>
    <w:rsid w:val="00AC3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8C266D"/>
    <w:rPr>
      <w:color w:val="808080"/>
    </w:rPr>
  </w:style>
  <w:style w:type="paragraph" w:customStyle="1" w:styleId="3998E94C3F56412F8C1BB7400DD239A0">
    <w:name w:val="3998E94C3F56412F8C1BB7400DD239A0"/>
  </w:style>
  <w:style w:type="paragraph" w:customStyle="1" w:styleId="BFDB11EDC24C48559408B2179D2B5C3D">
    <w:name w:val="BFDB11EDC24C48559408B2179D2B5C3D"/>
  </w:style>
  <w:style w:type="paragraph" w:customStyle="1" w:styleId="9A0232D78D2640A08F554C340338F672">
    <w:name w:val="9A0232D78D2640A08F554C340338F672"/>
  </w:style>
  <w:style w:type="paragraph" w:customStyle="1" w:styleId="4057CDAA7C004B64BD9BB9A8D13A2A9D">
    <w:name w:val="4057CDAA7C004B64BD9BB9A8D13A2A9D"/>
  </w:style>
  <w:style w:type="paragraph" w:customStyle="1" w:styleId="A9012A11348F449CBABCFADF1EC2022F">
    <w:name w:val="A9012A11348F449CBABCFADF1EC2022F"/>
  </w:style>
  <w:style w:type="paragraph" w:customStyle="1" w:styleId="187A3A89F5684066B68AD1F30043D634">
    <w:name w:val="187A3A89F5684066B68AD1F30043D634"/>
  </w:style>
  <w:style w:type="paragraph" w:customStyle="1" w:styleId="60DF0EE28EEA4CAD85B69558624BB431">
    <w:name w:val="60DF0EE28EEA4CAD85B69558624BB431"/>
  </w:style>
  <w:style w:type="paragraph" w:customStyle="1" w:styleId="6F19728C4732487BA9D1AAF7BA7127D5">
    <w:name w:val="6F19728C4732487BA9D1AAF7BA7127D5"/>
  </w:style>
  <w:style w:type="paragraph" w:customStyle="1" w:styleId="DC04E6CC4CAD4689A241D492A11AB479">
    <w:name w:val="DC04E6CC4CAD4689A241D492A11AB479"/>
  </w:style>
  <w:style w:type="paragraph" w:customStyle="1" w:styleId="21528AAC0C5B4EF6BB37E8A3737246E5">
    <w:name w:val="21528AAC0C5B4EF6BB37E8A3737246E5"/>
  </w:style>
  <w:style w:type="paragraph" w:customStyle="1" w:styleId="7984CCE367D841D696FA9EC9F2FCC2A4">
    <w:name w:val="7984CCE367D841D696FA9EC9F2FCC2A4"/>
  </w:style>
  <w:style w:type="paragraph" w:customStyle="1" w:styleId="D29D8989069649319506AA5B47A53523">
    <w:name w:val="D29D8989069649319506AA5B47A53523"/>
  </w:style>
  <w:style w:type="paragraph" w:customStyle="1" w:styleId="683EAE80565F4A66ACC27BEF68655B75">
    <w:name w:val="683EAE80565F4A66ACC27BEF68655B75"/>
  </w:style>
  <w:style w:type="paragraph" w:customStyle="1" w:styleId="E79E8B08A26F4DD18F3A0A3BCF62F9C7">
    <w:name w:val="E79E8B08A26F4DD18F3A0A3BCF62F9C7"/>
  </w:style>
  <w:style w:type="paragraph" w:customStyle="1" w:styleId="84C94FC65B844BEB9B9C761F566417CE">
    <w:name w:val="84C94FC65B844BEB9B9C761F566417CE"/>
  </w:style>
  <w:style w:type="paragraph" w:customStyle="1" w:styleId="B332032B883B498A8328F461B134819D">
    <w:name w:val="B332032B883B498A8328F461B134819D"/>
  </w:style>
  <w:style w:type="paragraph" w:customStyle="1" w:styleId="20005404C6314A20A32BE8C9F935A5B8">
    <w:name w:val="20005404C6314A20A32BE8C9F935A5B8"/>
  </w:style>
  <w:style w:type="paragraph" w:customStyle="1" w:styleId="3CC7A1EE1197431490926AB58E4ACF41">
    <w:name w:val="3CC7A1EE1197431490926AB58E4ACF41"/>
  </w:style>
  <w:style w:type="paragraph" w:customStyle="1" w:styleId="D96A93F92D0747A797CD06A4EBFFB0CC">
    <w:name w:val="D96A93F92D0747A797CD06A4EBFFB0CC"/>
  </w:style>
  <w:style w:type="paragraph" w:customStyle="1" w:styleId="B501CAC68DDA4BD49FCF7A647B7B467A">
    <w:name w:val="B501CAC68DDA4BD49FCF7A647B7B467A"/>
  </w:style>
  <w:style w:type="paragraph" w:customStyle="1" w:styleId="2413F403E106468E95AC7A861B145E85">
    <w:name w:val="2413F403E106468E95AC7A861B145E85"/>
  </w:style>
  <w:style w:type="paragraph" w:customStyle="1" w:styleId="04958F781EEE4F89B834CBC97300E84A">
    <w:name w:val="04958F781EEE4F89B834CBC97300E84A"/>
  </w:style>
  <w:style w:type="paragraph" w:customStyle="1" w:styleId="7986244702244FFA8D3255F3D65CBED5">
    <w:name w:val="7986244702244FFA8D3255F3D65CBED5"/>
  </w:style>
  <w:style w:type="paragraph" w:customStyle="1" w:styleId="FE4F6E01C0AA444BA6334A5B881ED172">
    <w:name w:val="FE4F6E01C0AA444BA6334A5B881ED172"/>
  </w:style>
  <w:style w:type="paragraph" w:customStyle="1" w:styleId="81C234B7FC974AE0B786E897A36C953B">
    <w:name w:val="81C234B7FC974AE0B786E897A36C953B"/>
  </w:style>
  <w:style w:type="paragraph" w:customStyle="1" w:styleId="9858AD22675F46AFAC2567EA14AC6AF6">
    <w:name w:val="9858AD22675F46AFAC2567EA14AC6AF6"/>
  </w:style>
  <w:style w:type="paragraph" w:customStyle="1" w:styleId="1988636C90A649C6970E259D00FC6EA1">
    <w:name w:val="1988636C90A649C6970E259D00FC6EA1"/>
  </w:style>
  <w:style w:type="paragraph" w:customStyle="1" w:styleId="B9DA36CB5EB54D91A8450C578BD6B651">
    <w:name w:val="B9DA36CB5EB54D91A8450C578BD6B651"/>
  </w:style>
  <w:style w:type="paragraph" w:customStyle="1" w:styleId="6E4CD14226894B13A6FEA2C7907F99ED">
    <w:name w:val="6E4CD14226894B13A6FEA2C7907F99ED"/>
  </w:style>
  <w:style w:type="paragraph" w:customStyle="1" w:styleId="041912DCE0BF4777A6F33913E9B6597E">
    <w:name w:val="041912DCE0BF4777A6F33913E9B6597E"/>
  </w:style>
  <w:style w:type="paragraph" w:customStyle="1" w:styleId="29D7E45593C84D5E8DE29DA28D90A784">
    <w:name w:val="29D7E45593C84D5E8DE29DA28D90A784"/>
  </w:style>
  <w:style w:type="paragraph" w:customStyle="1" w:styleId="5FCD47855012416EB16F7F9513F4CBE4">
    <w:name w:val="5FCD47855012416EB16F7F9513F4CBE4"/>
  </w:style>
  <w:style w:type="paragraph" w:customStyle="1" w:styleId="89C43A07FC2F47DC8C6B640B31C3F10F">
    <w:name w:val="89C43A07FC2F47DC8C6B640B31C3F10F"/>
  </w:style>
  <w:style w:type="paragraph" w:customStyle="1" w:styleId="90449859D8024154B87EFF623F655F87">
    <w:name w:val="90449859D8024154B87EFF623F655F87"/>
  </w:style>
  <w:style w:type="paragraph" w:customStyle="1" w:styleId="7784230B2E094500935FD29E5E31A976">
    <w:name w:val="7784230B2E094500935FD29E5E31A976"/>
  </w:style>
  <w:style w:type="paragraph" w:customStyle="1" w:styleId="D9A20722A4F0464B8856868B2C22112B">
    <w:name w:val="D9A20722A4F0464B8856868B2C22112B"/>
  </w:style>
  <w:style w:type="paragraph" w:customStyle="1" w:styleId="E3F76DA36F5F40B183335F6AF8C4FB04">
    <w:name w:val="E3F76DA36F5F40B183335F6AF8C4FB04"/>
  </w:style>
  <w:style w:type="paragraph" w:customStyle="1" w:styleId="69FD2001E07E493FA857EAE277FC649A">
    <w:name w:val="69FD2001E07E493FA857EAE277FC649A"/>
  </w:style>
  <w:style w:type="paragraph" w:customStyle="1" w:styleId="B9E3AB413C3B4D29BF7389BA04F60FA7">
    <w:name w:val="B9E3AB413C3B4D29BF7389BA04F60FA7"/>
  </w:style>
  <w:style w:type="paragraph" w:customStyle="1" w:styleId="DB99434887CD49F9A951926878ADB73B">
    <w:name w:val="DB99434887CD49F9A951926878ADB73B"/>
  </w:style>
  <w:style w:type="paragraph" w:customStyle="1" w:styleId="3EF24116A8354754AC3CDD527C6DB717">
    <w:name w:val="3EF24116A8354754AC3CDD527C6DB717"/>
  </w:style>
  <w:style w:type="paragraph" w:customStyle="1" w:styleId="39C7F3E2D3ED43BA804CE23D9D808679">
    <w:name w:val="39C7F3E2D3ED43BA804CE23D9D808679"/>
  </w:style>
  <w:style w:type="paragraph" w:customStyle="1" w:styleId="94C2989CB88E450F8204048671D703C8">
    <w:name w:val="94C2989CB88E450F8204048671D703C8"/>
    <w:rsid w:val="008C266D"/>
    <w:pPr>
      <w:spacing w:after="200" w:line="276" w:lineRule="auto"/>
    </w:pPr>
  </w:style>
  <w:style w:type="paragraph" w:customStyle="1" w:styleId="83F7BF53AF924CAF8F1EE4283CC7692F">
    <w:name w:val="83F7BF53AF924CAF8F1EE4283CC7692F"/>
    <w:rsid w:val="008C266D"/>
    <w:pPr>
      <w:spacing w:after="200" w:line="276" w:lineRule="auto"/>
    </w:pPr>
  </w:style>
  <w:style w:type="paragraph" w:customStyle="1" w:styleId="CA7E45E0BC8E46208E8AF4042A01E7C8">
    <w:name w:val="CA7E45E0BC8E46208E8AF4042A01E7C8"/>
    <w:rsid w:val="008C266D"/>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8C266D"/>
    <w:rPr>
      <w:color w:val="808080"/>
    </w:rPr>
  </w:style>
  <w:style w:type="paragraph" w:customStyle="1" w:styleId="3998E94C3F56412F8C1BB7400DD239A0">
    <w:name w:val="3998E94C3F56412F8C1BB7400DD239A0"/>
  </w:style>
  <w:style w:type="paragraph" w:customStyle="1" w:styleId="BFDB11EDC24C48559408B2179D2B5C3D">
    <w:name w:val="BFDB11EDC24C48559408B2179D2B5C3D"/>
  </w:style>
  <w:style w:type="paragraph" w:customStyle="1" w:styleId="9A0232D78D2640A08F554C340338F672">
    <w:name w:val="9A0232D78D2640A08F554C340338F672"/>
  </w:style>
  <w:style w:type="paragraph" w:customStyle="1" w:styleId="4057CDAA7C004B64BD9BB9A8D13A2A9D">
    <w:name w:val="4057CDAA7C004B64BD9BB9A8D13A2A9D"/>
  </w:style>
  <w:style w:type="paragraph" w:customStyle="1" w:styleId="A9012A11348F449CBABCFADF1EC2022F">
    <w:name w:val="A9012A11348F449CBABCFADF1EC2022F"/>
  </w:style>
  <w:style w:type="paragraph" w:customStyle="1" w:styleId="187A3A89F5684066B68AD1F30043D634">
    <w:name w:val="187A3A89F5684066B68AD1F30043D634"/>
  </w:style>
  <w:style w:type="paragraph" w:customStyle="1" w:styleId="60DF0EE28EEA4CAD85B69558624BB431">
    <w:name w:val="60DF0EE28EEA4CAD85B69558624BB431"/>
  </w:style>
  <w:style w:type="paragraph" w:customStyle="1" w:styleId="6F19728C4732487BA9D1AAF7BA7127D5">
    <w:name w:val="6F19728C4732487BA9D1AAF7BA7127D5"/>
  </w:style>
  <w:style w:type="paragraph" w:customStyle="1" w:styleId="DC04E6CC4CAD4689A241D492A11AB479">
    <w:name w:val="DC04E6CC4CAD4689A241D492A11AB479"/>
  </w:style>
  <w:style w:type="paragraph" w:customStyle="1" w:styleId="21528AAC0C5B4EF6BB37E8A3737246E5">
    <w:name w:val="21528AAC0C5B4EF6BB37E8A3737246E5"/>
  </w:style>
  <w:style w:type="paragraph" w:customStyle="1" w:styleId="7984CCE367D841D696FA9EC9F2FCC2A4">
    <w:name w:val="7984CCE367D841D696FA9EC9F2FCC2A4"/>
  </w:style>
  <w:style w:type="paragraph" w:customStyle="1" w:styleId="D29D8989069649319506AA5B47A53523">
    <w:name w:val="D29D8989069649319506AA5B47A53523"/>
  </w:style>
  <w:style w:type="paragraph" w:customStyle="1" w:styleId="683EAE80565F4A66ACC27BEF68655B75">
    <w:name w:val="683EAE80565F4A66ACC27BEF68655B75"/>
  </w:style>
  <w:style w:type="paragraph" w:customStyle="1" w:styleId="E79E8B08A26F4DD18F3A0A3BCF62F9C7">
    <w:name w:val="E79E8B08A26F4DD18F3A0A3BCF62F9C7"/>
  </w:style>
  <w:style w:type="paragraph" w:customStyle="1" w:styleId="84C94FC65B844BEB9B9C761F566417CE">
    <w:name w:val="84C94FC65B844BEB9B9C761F566417CE"/>
  </w:style>
  <w:style w:type="paragraph" w:customStyle="1" w:styleId="B332032B883B498A8328F461B134819D">
    <w:name w:val="B332032B883B498A8328F461B134819D"/>
  </w:style>
  <w:style w:type="paragraph" w:customStyle="1" w:styleId="20005404C6314A20A32BE8C9F935A5B8">
    <w:name w:val="20005404C6314A20A32BE8C9F935A5B8"/>
  </w:style>
  <w:style w:type="paragraph" w:customStyle="1" w:styleId="3CC7A1EE1197431490926AB58E4ACF41">
    <w:name w:val="3CC7A1EE1197431490926AB58E4ACF41"/>
  </w:style>
  <w:style w:type="paragraph" w:customStyle="1" w:styleId="D96A93F92D0747A797CD06A4EBFFB0CC">
    <w:name w:val="D96A93F92D0747A797CD06A4EBFFB0CC"/>
  </w:style>
  <w:style w:type="paragraph" w:customStyle="1" w:styleId="B501CAC68DDA4BD49FCF7A647B7B467A">
    <w:name w:val="B501CAC68DDA4BD49FCF7A647B7B467A"/>
  </w:style>
  <w:style w:type="paragraph" w:customStyle="1" w:styleId="2413F403E106468E95AC7A861B145E85">
    <w:name w:val="2413F403E106468E95AC7A861B145E85"/>
  </w:style>
  <w:style w:type="paragraph" w:customStyle="1" w:styleId="04958F781EEE4F89B834CBC97300E84A">
    <w:name w:val="04958F781EEE4F89B834CBC97300E84A"/>
  </w:style>
  <w:style w:type="paragraph" w:customStyle="1" w:styleId="7986244702244FFA8D3255F3D65CBED5">
    <w:name w:val="7986244702244FFA8D3255F3D65CBED5"/>
  </w:style>
  <w:style w:type="paragraph" w:customStyle="1" w:styleId="FE4F6E01C0AA444BA6334A5B881ED172">
    <w:name w:val="FE4F6E01C0AA444BA6334A5B881ED172"/>
  </w:style>
  <w:style w:type="paragraph" w:customStyle="1" w:styleId="81C234B7FC974AE0B786E897A36C953B">
    <w:name w:val="81C234B7FC974AE0B786E897A36C953B"/>
  </w:style>
  <w:style w:type="paragraph" w:customStyle="1" w:styleId="9858AD22675F46AFAC2567EA14AC6AF6">
    <w:name w:val="9858AD22675F46AFAC2567EA14AC6AF6"/>
  </w:style>
  <w:style w:type="paragraph" w:customStyle="1" w:styleId="1988636C90A649C6970E259D00FC6EA1">
    <w:name w:val="1988636C90A649C6970E259D00FC6EA1"/>
  </w:style>
  <w:style w:type="paragraph" w:customStyle="1" w:styleId="B9DA36CB5EB54D91A8450C578BD6B651">
    <w:name w:val="B9DA36CB5EB54D91A8450C578BD6B651"/>
  </w:style>
  <w:style w:type="paragraph" w:customStyle="1" w:styleId="6E4CD14226894B13A6FEA2C7907F99ED">
    <w:name w:val="6E4CD14226894B13A6FEA2C7907F99ED"/>
  </w:style>
  <w:style w:type="paragraph" w:customStyle="1" w:styleId="041912DCE0BF4777A6F33913E9B6597E">
    <w:name w:val="041912DCE0BF4777A6F33913E9B6597E"/>
  </w:style>
  <w:style w:type="paragraph" w:customStyle="1" w:styleId="29D7E45593C84D5E8DE29DA28D90A784">
    <w:name w:val="29D7E45593C84D5E8DE29DA28D90A784"/>
  </w:style>
  <w:style w:type="paragraph" w:customStyle="1" w:styleId="5FCD47855012416EB16F7F9513F4CBE4">
    <w:name w:val="5FCD47855012416EB16F7F9513F4CBE4"/>
  </w:style>
  <w:style w:type="paragraph" w:customStyle="1" w:styleId="89C43A07FC2F47DC8C6B640B31C3F10F">
    <w:name w:val="89C43A07FC2F47DC8C6B640B31C3F10F"/>
  </w:style>
  <w:style w:type="paragraph" w:customStyle="1" w:styleId="90449859D8024154B87EFF623F655F87">
    <w:name w:val="90449859D8024154B87EFF623F655F87"/>
  </w:style>
  <w:style w:type="paragraph" w:customStyle="1" w:styleId="7784230B2E094500935FD29E5E31A976">
    <w:name w:val="7784230B2E094500935FD29E5E31A976"/>
  </w:style>
  <w:style w:type="paragraph" w:customStyle="1" w:styleId="D9A20722A4F0464B8856868B2C22112B">
    <w:name w:val="D9A20722A4F0464B8856868B2C22112B"/>
  </w:style>
  <w:style w:type="paragraph" w:customStyle="1" w:styleId="E3F76DA36F5F40B183335F6AF8C4FB04">
    <w:name w:val="E3F76DA36F5F40B183335F6AF8C4FB04"/>
  </w:style>
  <w:style w:type="paragraph" w:customStyle="1" w:styleId="69FD2001E07E493FA857EAE277FC649A">
    <w:name w:val="69FD2001E07E493FA857EAE277FC649A"/>
  </w:style>
  <w:style w:type="paragraph" w:customStyle="1" w:styleId="B9E3AB413C3B4D29BF7389BA04F60FA7">
    <w:name w:val="B9E3AB413C3B4D29BF7389BA04F60FA7"/>
  </w:style>
  <w:style w:type="paragraph" w:customStyle="1" w:styleId="DB99434887CD49F9A951926878ADB73B">
    <w:name w:val="DB99434887CD49F9A951926878ADB73B"/>
  </w:style>
  <w:style w:type="paragraph" w:customStyle="1" w:styleId="3EF24116A8354754AC3CDD527C6DB717">
    <w:name w:val="3EF24116A8354754AC3CDD527C6DB717"/>
  </w:style>
  <w:style w:type="paragraph" w:customStyle="1" w:styleId="39C7F3E2D3ED43BA804CE23D9D808679">
    <w:name w:val="39C7F3E2D3ED43BA804CE23D9D808679"/>
  </w:style>
  <w:style w:type="paragraph" w:customStyle="1" w:styleId="94C2989CB88E450F8204048671D703C8">
    <w:name w:val="94C2989CB88E450F8204048671D703C8"/>
    <w:rsid w:val="008C266D"/>
    <w:pPr>
      <w:spacing w:after="200" w:line="276" w:lineRule="auto"/>
    </w:pPr>
  </w:style>
  <w:style w:type="paragraph" w:customStyle="1" w:styleId="83F7BF53AF924CAF8F1EE4283CC7692F">
    <w:name w:val="83F7BF53AF924CAF8F1EE4283CC7692F"/>
    <w:rsid w:val="008C266D"/>
    <w:pPr>
      <w:spacing w:after="200" w:line="276" w:lineRule="auto"/>
    </w:pPr>
  </w:style>
  <w:style w:type="paragraph" w:customStyle="1" w:styleId="CA7E45E0BC8E46208E8AF4042A01E7C8">
    <w:name w:val="CA7E45E0BC8E46208E8AF4042A01E7C8"/>
    <w:rsid w:val="008C266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C78D1-3FF8-4344-BE59-F10B7859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Instructional Planning Annual Update v.4 rev.11.29.14</Template>
  <TotalTime>271</TotalTime>
  <Pages>6</Pages>
  <Words>1110</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Instructional Planning Yearly Update</vt:lpstr>
    </vt:vector>
  </TitlesOfParts>
  <Company>Cabrillo College</Company>
  <LinksUpToDate>false</LinksUpToDate>
  <CharactersWithSpaces>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Instructional Planning Yearly Update</dc:title>
  <dc:creator>Terrence Willett</dc:creator>
  <cp:lastModifiedBy>Observatory</cp:lastModifiedBy>
  <cp:revision>12</cp:revision>
  <cp:lastPrinted>2012-09-28T16:36:00Z</cp:lastPrinted>
  <dcterms:created xsi:type="dcterms:W3CDTF">2018-03-23T01:45:00Z</dcterms:created>
  <dcterms:modified xsi:type="dcterms:W3CDTF">2018-03-23T07:46:00Z</dcterms:modified>
</cp:coreProperties>
</file>