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535"/>
        <w:gridCol w:w="4423"/>
      </w:tblGrid>
      <w:tr w:rsidR="0019693C" w:rsidTr="0019693C">
        <w:tc>
          <w:tcPr>
            <w:tcW w:w="9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693C" w:rsidRPr="002F0C9A" w:rsidRDefault="0019693C" w:rsidP="00756982">
            <w:pPr>
              <w:tabs>
                <w:tab w:val="left" w:pos="10080"/>
              </w:tabs>
              <w:spacing w:before="120"/>
              <w:ind w:hanging="113"/>
              <w:rPr>
                <w:rStyle w:val="TitleChar"/>
                <w:spacing w:val="8"/>
                <w:sz w:val="36"/>
                <w:szCs w:val="36"/>
                <w:bdr w:val="single" w:sz="4" w:space="0" w:color="FFFFFF" w:themeColor="background1"/>
              </w:rPr>
            </w:pPr>
            <w:r w:rsidRPr="002F0C9A">
              <w:rPr>
                <w:rStyle w:val="TitleChar"/>
                <w:color w:val="auto"/>
                <w:spacing w:val="8"/>
                <w:sz w:val="36"/>
                <w:szCs w:val="36"/>
                <w:bdr w:val="single" w:sz="4" w:space="0" w:color="FFFFFF" w:themeColor="background1"/>
              </w:rPr>
              <w:t>Instructional Planning Yearly Update</w:t>
            </w:r>
            <w:r w:rsidR="005A2E25">
              <w:rPr>
                <w:rStyle w:val="TitleChar"/>
                <w:color w:val="auto"/>
                <w:spacing w:val="8"/>
                <w:sz w:val="36"/>
                <w:szCs w:val="36"/>
                <w:bdr w:val="single" w:sz="4" w:space="0" w:color="FFFFFF" w:themeColor="background1"/>
              </w:rPr>
              <w:t xml:space="preserve"> – 2017</w:t>
            </w:r>
            <w:r w:rsidR="001E6668">
              <w:rPr>
                <w:rStyle w:val="TitleChar"/>
                <w:color w:val="auto"/>
                <w:spacing w:val="8"/>
                <w:sz w:val="36"/>
                <w:szCs w:val="36"/>
                <w:bdr w:val="single" w:sz="4" w:space="0" w:color="FFFFFF" w:themeColor="background1"/>
              </w:rPr>
              <w:t xml:space="preserve"> </w:t>
            </w:r>
          </w:p>
        </w:tc>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19693C" w:rsidRDefault="0019693C" w:rsidP="0019693C">
            <w:pPr>
              <w:tabs>
                <w:tab w:val="left" w:pos="10080"/>
              </w:tabs>
              <w:rPr>
                <w:rStyle w:val="TitleChar"/>
                <w:sz w:val="36"/>
                <w:szCs w:val="36"/>
                <w:bdr w:val="single" w:sz="4" w:space="0" w:color="FFFFFF" w:themeColor="background1"/>
              </w:rPr>
            </w:pPr>
            <w:r w:rsidRPr="0019693C">
              <w:rPr>
                <w:rFonts w:ascii="Segoe UI Semibold" w:hAnsi="Segoe UI Semibold"/>
              </w:rPr>
              <w:t>Date</w:t>
            </w:r>
            <w:r w:rsidRPr="007876EB">
              <w:rPr>
                <w:rFonts w:ascii="Segoe UI Semibold" w:hAnsi="Segoe UI Semibold"/>
                <w:b/>
              </w:rPr>
              <w:t>:</w:t>
            </w:r>
            <w:r w:rsidRPr="007876EB">
              <w:rPr>
                <w:rFonts w:ascii="Segoe UI Semibold" w:hAnsi="Segoe UI Semibold"/>
              </w:rPr>
              <w:t xml:space="preserve"> </w:t>
            </w:r>
            <w:sdt>
              <w:sdtPr>
                <w:rPr>
                  <w:rFonts w:ascii="Segoe UI Semibold" w:hAnsi="Segoe UI Semibold"/>
                </w:rPr>
                <w:alias w:val="Choose Date"/>
                <w:tag w:val="Choose Date"/>
                <w:id w:val="-1733840460"/>
                <w:placeholder>
                  <w:docPart w:val="3998E94C3F56412F8C1BB7400DD239A0"/>
                </w:placeholder>
                <w:date w:fullDate="2017-03-17T00:00:00Z">
                  <w:dateFormat w:val="MMMM d, yyyy"/>
                  <w:lid w:val="en-US"/>
                  <w:storeMappedDataAs w:val="dateTime"/>
                  <w:calendar w:val="gregorian"/>
                </w:date>
              </w:sdtPr>
              <w:sdtEndPr/>
              <w:sdtContent>
                <w:r w:rsidR="00A47660">
                  <w:rPr>
                    <w:rFonts w:ascii="Segoe UI Semibold" w:hAnsi="Segoe UI Semibold"/>
                  </w:rPr>
                  <w:t>March 17, 2017</w:t>
                </w:r>
              </w:sdtContent>
            </w:sdt>
          </w:p>
        </w:tc>
      </w:tr>
      <w:tr w:rsidR="0019693C" w:rsidTr="0019693C">
        <w:tc>
          <w:tcPr>
            <w:tcW w:w="9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693C" w:rsidRDefault="0019693C" w:rsidP="00A47660">
            <w:pPr>
              <w:tabs>
                <w:tab w:val="left" w:pos="10080"/>
              </w:tabs>
              <w:rPr>
                <w:rStyle w:val="TitleChar"/>
                <w:sz w:val="36"/>
                <w:szCs w:val="36"/>
                <w:bdr w:val="single" w:sz="4" w:space="0" w:color="FFFFFF" w:themeColor="background1"/>
              </w:rPr>
            </w:pPr>
            <w:r w:rsidRPr="007876EB">
              <w:rPr>
                <w:rFonts w:ascii="Segoe UI Semibold" w:hAnsi="Segoe UI Semibold"/>
              </w:rPr>
              <w:t>Department:</w:t>
            </w:r>
            <w:r>
              <w:rPr>
                <w:rFonts w:ascii="Segoe UI Semibold" w:hAnsi="Segoe UI Semibold"/>
              </w:rPr>
              <w:t xml:space="preserve"> </w:t>
            </w:r>
            <w:sdt>
              <w:sdtPr>
                <w:rPr>
                  <w:rFonts w:ascii="Segoe UI Semibold" w:hAnsi="Segoe UI Semibold"/>
                </w:rPr>
                <w:alias w:val="Dept."/>
                <w:tag w:val="Click and type department name"/>
                <w:id w:val="971634006"/>
                <w:placeholder>
                  <w:docPart w:val="BFDB11EDC24C48559408B2179D2B5C3D"/>
                </w:placeholder>
              </w:sdtPr>
              <w:sdtEndPr/>
              <w:sdtContent>
                <w:r w:rsidR="00A47660">
                  <w:rPr>
                    <w:rFonts w:ascii="Segoe UI Semibold" w:hAnsi="Segoe UI Semibold"/>
                  </w:rPr>
                  <w:t>Astronomy</w:t>
                </w:r>
              </w:sdtContent>
            </w:sdt>
          </w:p>
        </w:tc>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19693C" w:rsidRDefault="0019693C" w:rsidP="00A47660">
            <w:pPr>
              <w:tabs>
                <w:tab w:val="left" w:pos="10080"/>
              </w:tabs>
              <w:rPr>
                <w:rStyle w:val="TitleChar"/>
                <w:sz w:val="36"/>
                <w:szCs w:val="36"/>
                <w:bdr w:val="single" w:sz="4" w:space="0" w:color="FFFFFF" w:themeColor="background1"/>
              </w:rPr>
            </w:pPr>
            <w:r w:rsidRPr="0019693C">
              <w:rPr>
                <w:rFonts w:ascii="Segoe UI Semibold" w:hAnsi="Segoe UI Semibold"/>
              </w:rPr>
              <w:t>Division</w:t>
            </w:r>
            <w:r w:rsidRPr="007876EB">
              <w:rPr>
                <w:rFonts w:ascii="Segoe UI Semibold" w:hAnsi="Segoe UI Semibold"/>
                <w:b/>
              </w:rPr>
              <w:t>:</w:t>
            </w:r>
            <w:r w:rsidRPr="007876EB">
              <w:rPr>
                <w:rFonts w:ascii="Segoe UI Semibold" w:hAnsi="Segoe UI Semibold"/>
              </w:rPr>
              <w:t xml:space="preserve"> </w:t>
            </w:r>
            <w:sdt>
              <w:sdtPr>
                <w:rPr>
                  <w:rFonts w:ascii="Segoe UI Semibold" w:hAnsi="Segoe UI Semibold"/>
                </w:rPr>
                <w:alias w:val="Division"/>
                <w:tag w:val="Division"/>
                <w:id w:val="-1915231897"/>
                <w:placeholder>
                  <w:docPart w:val="9A0232D78D2640A08F554C340338F672"/>
                </w:placeholder>
              </w:sdtPr>
              <w:sdtEndPr>
                <w:rPr>
                  <w:rFonts w:asciiTheme="minorHAnsi" w:hAnsiTheme="minorHAnsi"/>
                </w:rPr>
              </w:sdtEndPr>
              <w:sdtContent>
                <w:r w:rsidR="00A47660">
                  <w:rPr>
                    <w:rFonts w:ascii="Segoe UI Semibold" w:hAnsi="Segoe UI Semibold"/>
                  </w:rPr>
                  <w:t>NAS</w:t>
                </w:r>
              </w:sdtContent>
            </w:sdt>
          </w:p>
        </w:tc>
      </w:tr>
    </w:tbl>
    <w:p w:rsidR="00534096" w:rsidRDefault="00534096" w:rsidP="00756982">
      <w:pPr>
        <w:pStyle w:val="Heading1"/>
        <w:spacing w:before="240" w:after="120"/>
      </w:pPr>
      <w:r w:rsidRPr="00867C24">
        <w:t xml:space="preserve">SLO Assessment Results </w:t>
      </w:r>
    </w:p>
    <w:p w:rsidR="00534096" w:rsidRPr="00F421B1" w:rsidRDefault="00534096" w:rsidP="00534096">
      <w:pPr>
        <w:spacing w:after="60"/>
        <w:rPr>
          <w:rFonts w:ascii="Segoe UI" w:hAnsi="Segoe UI" w:cs="Segoe UI"/>
          <w:sz w:val="20"/>
          <w:szCs w:val="20"/>
          <w:u w:val="single"/>
        </w:rPr>
      </w:pPr>
      <w:r w:rsidRPr="00F421B1">
        <w:rPr>
          <w:rFonts w:ascii="Segoe UI" w:hAnsi="Segoe UI" w:cs="Segoe UI"/>
          <w:sz w:val="20"/>
          <w:szCs w:val="20"/>
        </w:rPr>
        <w:t>List SLO assessments, dialogues, and priorities identified as a r</w:t>
      </w:r>
      <w:r>
        <w:rPr>
          <w:rFonts w:ascii="Segoe UI" w:hAnsi="Segoe UI" w:cs="Segoe UI"/>
          <w:sz w:val="20"/>
          <w:szCs w:val="20"/>
        </w:rPr>
        <w:t>esult of your assessment below.</w:t>
      </w:r>
      <w:r w:rsidRPr="00F421B1">
        <w:rPr>
          <w:rFonts w:ascii="Segoe UI" w:hAnsi="Segoe UI" w:cs="Segoe UI"/>
          <w:sz w:val="20"/>
          <w:szCs w:val="20"/>
        </w:rPr>
        <w:t xml:space="preserve"> </w:t>
      </w:r>
      <w:r w:rsidRPr="00F421B1">
        <w:rPr>
          <w:rFonts w:ascii="Segoe UI" w:hAnsi="Segoe UI" w:cs="Segoe UI"/>
          <w:b/>
          <w:sz w:val="20"/>
          <w:szCs w:val="20"/>
          <w:u w:val="single"/>
        </w:rPr>
        <w:t>Attach Departmental</w:t>
      </w:r>
      <w:r w:rsidRPr="00F421B1">
        <w:rPr>
          <w:rFonts w:ascii="Segoe UI" w:hAnsi="Segoe UI" w:cs="Segoe UI"/>
          <w:sz w:val="20"/>
          <w:szCs w:val="20"/>
          <w:u w:val="single"/>
        </w:rPr>
        <w:t xml:space="preserve"> </w:t>
      </w:r>
      <w:r w:rsidRPr="00F421B1">
        <w:rPr>
          <w:rFonts w:ascii="Segoe UI" w:hAnsi="Segoe UI" w:cs="Segoe UI"/>
          <w:b/>
          <w:sz w:val="20"/>
          <w:szCs w:val="20"/>
          <w:u w:val="single"/>
        </w:rPr>
        <w:t>Assessment Analysis Forms completed in the last two semesters</w:t>
      </w:r>
      <w:r w:rsidRPr="00F421B1">
        <w:rPr>
          <w:rFonts w:ascii="Segoe UI" w:hAnsi="Segoe UI" w:cs="Segoe UI"/>
          <w:sz w:val="20"/>
          <w:szCs w:val="20"/>
          <w:u w:val="single"/>
        </w:rPr>
        <w:t>.</w:t>
      </w:r>
      <w:r>
        <w:rPr>
          <w:rFonts w:ascii="Segoe UI" w:hAnsi="Segoe UI" w:cs="Segoe UI"/>
          <w:sz w:val="20"/>
          <w:szCs w:val="20"/>
          <w:u w:val="single"/>
        </w:rPr>
        <w:t xml:space="preserve"> </w:t>
      </w:r>
      <w:r w:rsidRPr="00C2119B">
        <w:rPr>
          <w:rFonts w:ascii="Segoe UI" w:hAnsi="Segoe UI" w:cs="Segoe UI"/>
          <w:sz w:val="20"/>
          <w:szCs w:val="20"/>
        </w:rPr>
        <w:t>(</w:t>
      </w:r>
      <w:r>
        <w:rPr>
          <w:rFonts w:ascii="Segoe UI" w:hAnsi="Segoe UI" w:cs="Segoe UI"/>
          <w:sz w:val="20"/>
          <w:szCs w:val="20"/>
        </w:rPr>
        <w:t xml:space="preserve">Do </w:t>
      </w:r>
      <w:r w:rsidRPr="00C2119B">
        <w:rPr>
          <w:rFonts w:ascii="Segoe UI" w:hAnsi="Segoe UI" w:cs="Segoe UI"/>
          <w:b/>
          <w:sz w:val="20"/>
          <w:szCs w:val="20"/>
        </w:rPr>
        <w:t>NOT</w:t>
      </w:r>
      <w:r w:rsidRPr="00C2119B">
        <w:rPr>
          <w:rFonts w:ascii="Segoe UI" w:hAnsi="Segoe UI" w:cs="Segoe UI"/>
          <w:sz w:val="20"/>
          <w:szCs w:val="20"/>
        </w:rPr>
        <w:t xml:space="preserve"> </w:t>
      </w:r>
      <w:r>
        <w:rPr>
          <w:rFonts w:ascii="Segoe UI" w:hAnsi="Segoe UI" w:cs="Segoe UI"/>
          <w:sz w:val="20"/>
          <w:szCs w:val="20"/>
        </w:rPr>
        <w:t xml:space="preserve">attach </w:t>
      </w:r>
      <w:r w:rsidRPr="00C2119B">
        <w:rPr>
          <w:rFonts w:ascii="Segoe UI" w:hAnsi="Segoe UI" w:cs="Segoe UI"/>
          <w:sz w:val="20"/>
          <w:szCs w:val="20"/>
        </w:rPr>
        <w:t xml:space="preserve">your individual </w:t>
      </w:r>
      <w:r>
        <w:rPr>
          <w:rFonts w:ascii="Segoe UI" w:hAnsi="Segoe UI" w:cs="Segoe UI"/>
          <w:sz w:val="20"/>
          <w:szCs w:val="20"/>
        </w:rPr>
        <w:t xml:space="preserve">assessment </w:t>
      </w:r>
      <w:r w:rsidRPr="00C2119B">
        <w:rPr>
          <w:rFonts w:ascii="Segoe UI" w:hAnsi="Segoe UI" w:cs="Segoe UI"/>
          <w:sz w:val="20"/>
          <w:szCs w:val="20"/>
        </w:rPr>
        <w:t>forms</w:t>
      </w:r>
      <w:r>
        <w:rPr>
          <w:rFonts w:ascii="Segoe UI" w:hAnsi="Segoe UI" w:cs="Segoe UI"/>
          <w:sz w:val="20"/>
          <w:szCs w:val="20"/>
        </w:rPr>
        <w:t>.</w:t>
      </w:r>
      <w:r w:rsidRPr="00C2119B">
        <w:rPr>
          <w:rFonts w:ascii="Segoe UI" w:hAnsi="Segoe UI" w:cs="Segoe UI"/>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gridCol w:w="2970"/>
        <w:gridCol w:w="5683"/>
      </w:tblGrid>
      <w:tr w:rsidR="00534096" w:rsidRPr="00867C24" w:rsidTr="0019693C">
        <w:tc>
          <w:tcPr>
            <w:tcW w:w="5197" w:type="dxa"/>
            <w:shd w:val="clear" w:color="auto" w:fill="EEECE1"/>
          </w:tcPr>
          <w:p w:rsidR="00534096" w:rsidRPr="00867C24" w:rsidRDefault="00534096" w:rsidP="00AA04BD">
            <w:pPr>
              <w:rPr>
                <w:rFonts w:ascii="Segoe UI" w:hAnsi="Segoe UI" w:cs="Segoe UI"/>
                <w:b/>
              </w:rPr>
            </w:pPr>
            <w:r w:rsidRPr="00867C24">
              <w:rPr>
                <w:rFonts w:ascii="Segoe UI" w:hAnsi="Segoe UI" w:cs="Segoe UI"/>
                <w:b/>
              </w:rPr>
              <w:t xml:space="preserve">Core Competency, Course SLO, or CTE Program SLO Assessed. </w:t>
            </w:r>
            <w:r w:rsidRPr="00E93301">
              <w:rPr>
                <w:rFonts w:ascii="Segoe UI" w:hAnsi="Segoe UI" w:cs="Segoe UI"/>
                <w:sz w:val="20"/>
                <w:szCs w:val="20"/>
              </w:rPr>
              <w:t>Example: all course SLOs for English 1A, 1B and 2</w:t>
            </w:r>
            <w:r w:rsidRPr="00867C24">
              <w:rPr>
                <w:rFonts w:ascii="Segoe UI" w:hAnsi="Segoe UI" w:cs="Segoe UI"/>
              </w:rPr>
              <w:t xml:space="preserve"> </w:t>
            </w:r>
          </w:p>
        </w:tc>
        <w:tc>
          <w:tcPr>
            <w:tcW w:w="2970" w:type="dxa"/>
            <w:shd w:val="clear" w:color="auto" w:fill="EEECE1"/>
          </w:tcPr>
          <w:p w:rsidR="00534096" w:rsidRPr="00867C24" w:rsidRDefault="003A0B0C" w:rsidP="00AA04BD">
            <w:pPr>
              <w:rPr>
                <w:rFonts w:ascii="Segoe UI" w:hAnsi="Segoe UI" w:cs="Segoe UI"/>
                <w:b/>
              </w:rPr>
            </w:pPr>
            <w:r w:rsidRPr="00867C24">
              <w:rPr>
                <w:rFonts w:ascii="Segoe UI" w:hAnsi="Segoe UI" w:cs="Segoe UI"/>
                <w:b/>
              </w:rPr>
              <w:t xml:space="preserve">Date of meeting where analysis / dialogue took place. </w:t>
            </w:r>
            <w:r w:rsidRPr="00E93301">
              <w:rPr>
                <w:rFonts w:ascii="Segoe UI" w:hAnsi="Segoe UI" w:cs="Segoe UI"/>
                <w:sz w:val="20"/>
                <w:szCs w:val="20"/>
              </w:rPr>
              <w:t>Example: Department Meeting 8/27/1</w:t>
            </w:r>
            <w:r>
              <w:rPr>
                <w:rFonts w:ascii="Segoe UI" w:hAnsi="Segoe UI" w:cs="Segoe UI"/>
                <w:sz w:val="20"/>
                <w:szCs w:val="20"/>
              </w:rPr>
              <w:t>5</w:t>
            </w:r>
          </w:p>
        </w:tc>
        <w:tc>
          <w:tcPr>
            <w:tcW w:w="5683" w:type="dxa"/>
            <w:shd w:val="clear" w:color="auto" w:fill="EEECE1"/>
          </w:tcPr>
          <w:p w:rsidR="00534096" w:rsidRPr="00867C24" w:rsidRDefault="00534096" w:rsidP="00AA04BD">
            <w:pPr>
              <w:rPr>
                <w:rFonts w:ascii="Segoe UI" w:hAnsi="Segoe UI" w:cs="Segoe UI"/>
                <w:b/>
              </w:rPr>
            </w:pPr>
            <w:r w:rsidRPr="00867C24">
              <w:rPr>
                <w:rFonts w:ascii="Segoe UI" w:hAnsi="Segoe UI" w:cs="Segoe UI"/>
                <w:b/>
              </w:rPr>
              <w:t xml:space="preserve">Priorities identified for program as a result of assessment. </w:t>
            </w:r>
            <w:r w:rsidRPr="00E93301">
              <w:rPr>
                <w:rFonts w:ascii="Segoe UI" w:hAnsi="Segoe UI" w:cs="Segoe UI"/>
                <w:sz w:val="20"/>
                <w:szCs w:val="20"/>
              </w:rPr>
              <w:t>Example: Develop strategies for teaching research and documentation skills; share rubrics for research papers; provide more instructional support outside of class.</w:t>
            </w:r>
          </w:p>
        </w:tc>
      </w:tr>
      <w:tr w:rsidR="00534096" w:rsidRPr="00867C24" w:rsidTr="0019693C">
        <w:sdt>
          <w:sdtPr>
            <w:rPr>
              <w:rFonts w:ascii="Garamond" w:hAnsi="Garamond" w:cs="Arial"/>
            </w:rPr>
            <w:id w:val="656499609"/>
            <w:placeholder>
              <w:docPart w:val="4057CDAA7C004B64BD9BB9A8D13A2A9D"/>
            </w:placeholder>
          </w:sdtPr>
          <w:sdtEndPr/>
          <w:sdtContent>
            <w:tc>
              <w:tcPr>
                <w:tcW w:w="5197" w:type="dxa"/>
              </w:tcPr>
              <w:p w:rsidR="00534096" w:rsidRPr="00E93301" w:rsidRDefault="00A47660" w:rsidP="00A47660">
                <w:pPr>
                  <w:spacing w:after="120"/>
                  <w:rPr>
                    <w:rFonts w:ascii="Garamond" w:hAnsi="Garamond" w:cs="Arial"/>
                  </w:rPr>
                </w:pPr>
                <w:r>
                  <w:rPr>
                    <w:rFonts w:ascii="Garamond" w:hAnsi="Garamond" w:cs="Arial"/>
                  </w:rPr>
                  <w:t>All course SLO’s for Astro 7</w:t>
                </w:r>
              </w:p>
            </w:tc>
          </w:sdtContent>
        </w:sdt>
        <w:sdt>
          <w:sdtPr>
            <w:rPr>
              <w:rFonts w:ascii="Garamond" w:hAnsi="Garamond" w:cs="Arial"/>
            </w:rPr>
            <w:id w:val="-1675648485"/>
            <w:placeholder>
              <w:docPart w:val="A9012A11348F449CBABCFADF1EC2022F"/>
            </w:placeholder>
          </w:sdtPr>
          <w:sdtEndPr/>
          <w:sdtContent>
            <w:tc>
              <w:tcPr>
                <w:tcW w:w="2970" w:type="dxa"/>
              </w:tcPr>
              <w:p w:rsidR="00534096" w:rsidRPr="00E93301" w:rsidRDefault="003A0B0C" w:rsidP="007F3BE3">
                <w:pPr>
                  <w:rPr>
                    <w:rFonts w:ascii="Garamond" w:hAnsi="Garamond" w:cs="Arial"/>
                  </w:rPr>
                </w:pPr>
                <w:r>
                  <w:rPr>
                    <w:rFonts w:ascii="Garamond" w:hAnsi="Garamond" w:cs="Arial"/>
                  </w:rPr>
                  <w:t>2/1/17</w:t>
                </w:r>
              </w:p>
            </w:tc>
          </w:sdtContent>
        </w:sdt>
        <w:sdt>
          <w:sdtPr>
            <w:rPr>
              <w:rFonts w:ascii="Garamond" w:hAnsi="Garamond" w:cs="Arial"/>
            </w:rPr>
            <w:id w:val="-1070035142"/>
            <w:placeholder>
              <w:docPart w:val="187A3A89F5684066B68AD1F30043D634"/>
            </w:placeholder>
          </w:sdtPr>
          <w:sdtEndPr/>
          <w:sdtContent>
            <w:tc>
              <w:tcPr>
                <w:tcW w:w="5683" w:type="dxa"/>
              </w:tcPr>
              <w:p w:rsidR="00573AF8" w:rsidRDefault="00573AF8" w:rsidP="00573AF8">
                <w:pPr>
                  <w:rPr>
                    <w:rFonts w:ascii="Garamond" w:hAnsi="Garamond" w:cs="Arial"/>
                  </w:rPr>
                </w:pPr>
                <w:r>
                  <w:rPr>
                    <w:rFonts w:ascii="Garamond" w:hAnsi="Garamond" w:cs="Arial"/>
                  </w:rPr>
                  <w:t xml:space="preserve">*Identify most relevant new post-IPCC climate change science for inclusion into course PowerPoints. </w:t>
                </w:r>
              </w:p>
              <w:p w:rsidR="00573AF8" w:rsidRDefault="00573AF8" w:rsidP="00573AF8">
                <w:pPr>
                  <w:rPr>
                    <w:rFonts w:ascii="Garamond" w:hAnsi="Garamond" w:cs="Arial"/>
                  </w:rPr>
                </w:pPr>
                <w:r>
                  <w:rPr>
                    <w:rFonts w:ascii="Garamond" w:hAnsi="Garamond" w:cs="Arial"/>
                  </w:rPr>
                  <w:t xml:space="preserve">*Acquire </w:t>
                </w:r>
                <w:proofErr w:type="spellStart"/>
                <w:r>
                  <w:rPr>
                    <w:rFonts w:ascii="Garamond" w:hAnsi="Garamond" w:cs="Arial"/>
                  </w:rPr>
                  <w:t>MatLab</w:t>
                </w:r>
                <w:proofErr w:type="spellEnd"/>
                <w:r>
                  <w:rPr>
                    <w:rFonts w:ascii="Garamond" w:hAnsi="Garamond" w:cs="Arial"/>
                  </w:rPr>
                  <w:t xml:space="preserve"> site license for Astronomy computers for use in developing computer modelling lab exercises for integrating global civilization parameters with global CO2 emissions projections. </w:t>
                </w:r>
              </w:p>
              <w:p w:rsidR="00AD3502" w:rsidRDefault="00573AF8" w:rsidP="00573AF8">
                <w:pPr>
                  <w:rPr>
                    <w:rFonts w:ascii="Garamond" w:hAnsi="Garamond" w:cs="Arial"/>
                  </w:rPr>
                </w:pPr>
                <w:r>
                  <w:rPr>
                    <w:rFonts w:ascii="Garamond" w:hAnsi="Garamond" w:cs="Arial"/>
                  </w:rPr>
                  <w:t>*Acquire video camera system suitable for video-taping select in-class lectures and also community-wide public lectures for posting online.</w:t>
                </w:r>
              </w:p>
              <w:p w:rsidR="00534096" w:rsidRPr="00E93301" w:rsidRDefault="00AD3502" w:rsidP="00573AF8">
                <w:pPr>
                  <w:rPr>
                    <w:rFonts w:ascii="Garamond" w:hAnsi="Garamond" w:cs="Arial"/>
                  </w:rPr>
                </w:pPr>
                <w:r>
                  <w:rPr>
                    <w:rFonts w:ascii="Garamond" w:hAnsi="Garamond" w:cs="Arial"/>
                  </w:rPr>
                  <w:t>*Identify lab activities and equipment needed to form an associated lab section – Astro 7L – which will complement the lectures and other activities, and demonstrate key processes in planetary climate. An important goal being to raise enrollment as the STEM “Sustainability” grant activities evolve towards curriculum evolution.</w:t>
                </w:r>
              </w:p>
            </w:tc>
          </w:sdtContent>
        </w:sdt>
      </w:tr>
      <w:tr w:rsidR="00534096" w:rsidRPr="00867C24" w:rsidTr="0019693C">
        <w:sdt>
          <w:sdtPr>
            <w:rPr>
              <w:rFonts w:ascii="Garamond" w:hAnsi="Garamond" w:cs="Arial"/>
            </w:rPr>
            <w:id w:val="1552501902"/>
            <w:placeholder>
              <w:docPart w:val="60DF0EE28EEA4CAD85B69558624BB431"/>
            </w:placeholder>
          </w:sdtPr>
          <w:sdtEndPr/>
          <w:sdtContent>
            <w:tc>
              <w:tcPr>
                <w:tcW w:w="5197" w:type="dxa"/>
              </w:tcPr>
              <w:p w:rsidR="00534096" w:rsidRPr="00E93301" w:rsidRDefault="00D63E7E" w:rsidP="00D63E7E">
                <w:pPr>
                  <w:spacing w:after="120"/>
                  <w:rPr>
                    <w:rFonts w:ascii="Garamond" w:hAnsi="Garamond" w:cs="Arial"/>
                  </w:rPr>
                </w:pPr>
                <w:r>
                  <w:rPr>
                    <w:rFonts w:ascii="Garamond" w:hAnsi="Garamond" w:cs="Arial"/>
                  </w:rPr>
                  <w:t>All course SLO’s for Astro 25</w:t>
                </w:r>
              </w:p>
            </w:tc>
          </w:sdtContent>
        </w:sdt>
        <w:sdt>
          <w:sdtPr>
            <w:rPr>
              <w:rFonts w:ascii="Garamond" w:hAnsi="Garamond" w:cs="Arial"/>
            </w:rPr>
            <w:id w:val="-1998491063"/>
            <w:placeholder>
              <w:docPart w:val="6F19728C4732487BA9D1AAF7BA7127D5"/>
            </w:placeholder>
          </w:sdtPr>
          <w:sdtEndPr/>
          <w:sdtContent>
            <w:tc>
              <w:tcPr>
                <w:tcW w:w="2970" w:type="dxa"/>
              </w:tcPr>
              <w:p w:rsidR="00534096" w:rsidRPr="00E93301" w:rsidRDefault="0034133C" w:rsidP="0034133C">
                <w:pPr>
                  <w:rPr>
                    <w:rFonts w:ascii="Garamond" w:hAnsi="Garamond" w:cs="Arial"/>
                  </w:rPr>
                </w:pPr>
                <w:r>
                  <w:rPr>
                    <w:rFonts w:ascii="Garamond" w:hAnsi="Garamond" w:cs="Arial"/>
                  </w:rPr>
                  <w:t>8/23/16</w:t>
                </w:r>
              </w:p>
            </w:tc>
          </w:sdtContent>
        </w:sdt>
        <w:sdt>
          <w:sdtPr>
            <w:id w:val="-685749885"/>
            <w:placeholder>
              <w:docPart w:val="DC04E6CC4CAD4689A241D492A11AB479"/>
            </w:placeholder>
          </w:sdtPr>
          <w:sdtEndPr/>
          <w:sdtContent>
            <w:tc>
              <w:tcPr>
                <w:tcW w:w="5683" w:type="dxa"/>
              </w:tcPr>
              <w:p w:rsidR="00534096" w:rsidRPr="0034133C" w:rsidRDefault="0034133C" w:rsidP="0034133C">
                <w:pPr>
                  <w:spacing w:after="120"/>
                  <w:rPr>
                    <w:rFonts w:ascii="Garamond" w:hAnsi="Garamond" w:cs="Arial"/>
                  </w:rPr>
                </w:pPr>
                <w:r>
                  <w:t xml:space="preserve">*Add learning materials on star formation origin of chemical elements found in planets, given in day-time lectures in the </w:t>
                </w:r>
                <w:r>
                  <w:lastRenderedPageBreak/>
                  <w:t>field.</w:t>
                </w:r>
              </w:p>
            </w:tc>
          </w:sdtContent>
        </w:sdt>
      </w:tr>
      <w:tr w:rsidR="0019693C" w:rsidRPr="00867C24" w:rsidTr="0019693C">
        <w:sdt>
          <w:sdtPr>
            <w:rPr>
              <w:rFonts w:ascii="Garamond" w:hAnsi="Garamond" w:cs="Arial"/>
            </w:rPr>
            <w:id w:val="-1284419379"/>
            <w:placeholder>
              <w:docPart w:val="21528AAC0C5B4EF6BB37E8A3737246E5"/>
            </w:placeholder>
            <w:showingPlcHdr/>
          </w:sdtPr>
          <w:sdtEndPr/>
          <w:sdtContent>
            <w:tc>
              <w:tcPr>
                <w:tcW w:w="5197" w:type="dxa"/>
              </w:tcPr>
              <w:p w:rsidR="0019693C" w:rsidRPr="00E93301" w:rsidRDefault="0019693C" w:rsidP="00756982">
                <w:pPr>
                  <w:spacing w:after="120"/>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564377528"/>
            <w:placeholder>
              <w:docPart w:val="7984CCE367D841D696FA9EC9F2FCC2A4"/>
            </w:placeholder>
            <w:showingPlcHdr/>
          </w:sdtPr>
          <w:sdtEndPr/>
          <w:sdtContent>
            <w:tc>
              <w:tcPr>
                <w:tcW w:w="2970" w:type="dxa"/>
              </w:tcPr>
              <w:p w:rsidR="0019693C" w:rsidRPr="00E93301" w:rsidRDefault="0019693C" w:rsidP="00756982">
                <w:pPr>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1872871307"/>
            <w:placeholder>
              <w:docPart w:val="D29D8989069649319506AA5B47A53523"/>
            </w:placeholder>
            <w:showingPlcHdr/>
          </w:sdtPr>
          <w:sdtEndPr/>
          <w:sdtContent>
            <w:tc>
              <w:tcPr>
                <w:tcW w:w="5683" w:type="dxa"/>
              </w:tcPr>
              <w:p w:rsidR="0019693C" w:rsidRPr="006D079B" w:rsidRDefault="0019693C" w:rsidP="00756982">
                <w:pPr>
                  <w:spacing w:after="120"/>
                  <w:rPr>
                    <w:rFonts w:ascii="Garamond" w:hAnsi="Garamond" w:cs="Arial"/>
                  </w:rPr>
                </w:pPr>
                <w:r w:rsidRPr="004B2558">
                  <w:rPr>
                    <w:rStyle w:val="PlaceholderText"/>
                    <w:rFonts w:ascii="Garamond" w:hAnsi="Garamond"/>
                  </w:rPr>
                  <w:t>Click here to enter text.</w:t>
                </w:r>
              </w:p>
            </w:tc>
          </w:sdtContent>
        </w:sdt>
      </w:tr>
      <w:tr w:rsidR="0019693C" w:rsidRPr="00867C24" w:rsidTr="0019693C">
        <w:sdt>
          <w:sdtPr>
            <w:rPr>
              <w:rFonts w:ascii="Garamond" w:hAnsi="Garamond" w:cs="Arial"/>
            </w:rPr>
            <w:id w:val="-1804298673"/>
            <w:placeholder>
              <w:docPart w:val="683EAE80565F4A66ACC27BEF68655B75"/>
            </w:placeholder>
            <w:showingPlcHdr/>
          </w:sdtPr>
          <w:sdtEndPr/>
          <w:sdtContent>
            <w:tc>
              <w:tcPr>
                <w:tcW w:w="5197" w:type="dxa"/>
              </w:tcPr>
              <w:p w:rsidR="0019693C" w:rsidRPr="00E93301" w:rsidRDefault="0019693C" w:rsidP="00756982">
                <w:pPr>
                  <w:spacing w:after="120"/>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1500804420"/>
            <w:placeholder>
              <w:docPart w:val="E79E8B08A26F4DD18F3A0A3BCF62F9C7"/>
            </w:placeholder>
            <w:showingPlcHdr/>
          </w:sdtPr>
          <w:sdtEndPr/>
          <w:sdtContent>
            <w:tc>
              <w:tcPr>
                <w:tcW w:w="2970" w:type="dxa"/>
              </w:tcPr>
              <w:p w:rsidR="0019693C" w:rsidRPr="00E93301" w:rsidRDefault="0019693C" w:rsidP="00756982">
                <w:pPr>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1139795302"/>
            <w:placeholder>
              <w:docPart w:val="84C94FC65B844BEB9B9C761F566417CE"/>
            </w:placeholder>
            <w:showingPlcHdr/>
          </w:sdtPr>
          <w:sdtEndPr/>
          <w:sdtContent>
            <w:tc>
              <w:tcPr>
                <w:tcW w:w="5683" w:type="dxa"/>
              </w:tcPr>
              <w:p w:rsidR="0019693C" w:rsidRPr="006D079B" w:rsidRDefault="0019693C" w:rsidP="00756982">
                <w:pPr>
                  <w:spacing w:after="120"/>
                  <w:rPr>
                    <w:rFonts w:ascii="Garamond" w:hAnsi="Garamond" w:cs="Arial"/>
                  </w:rPr>
                </w:pPr>
                <w:r w:rsidRPr="004B2558">
                  <w:rPr>
                    <w:rStyle w:val="PlaceholderText"/>
                    <w:rFonts w:ascii="Garamond" w:hAnsi="Garamond"/>
                  </w:rPr>
                  <w:t>Click here to enter text.</w:t>
                </w:r>
              </w:p>
            </w:tc>
          </w:sdtContent>
        </w:sdt>
      </w:tr>
      <w:tr w:rsidR="0019693C" w:rsidRPr="00867C24" w:rsidTr="0019693C">
        <w:sdt>
          <w:sdtPr>
            <w:rPr>
              <w:rFonts w:ascii="Garamond" w:hAnsi="Garamond" w:cs="Arial"/>
            </w:rPr>
            <w:id w:val="1558355028"/>
            <w:placeholder>
              <w:docPart w:val="B332032B883B498A8328F461B134819D"/>
            </w:placeholder>
            <w:showingPlcHdr/>
          </w:sdtPr>
          <w:sdtEndPr/>
          <w:sdtContent>
            <w:tc>
              <w:tcPr>
                <w:tcW w:w="5197" w:type="dxa"/>
              </w:tcPr>
              <w:p w:rsidR="0019693C" w:rsidRPr="00E93301" w:rsidRDefault="0019693C" w:rsidP="00756982">
                <w:pPr>
                  <w:spacing w:after="120"/>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1266384073"/>
            <w:placeholder>
              <w:docPart w:val="20005404C6314A20A32BE8C9F935A5B8"/>
            </w:placeholder>
            <w:showingPlcHdr/>
          </w:sdtPr>
          <w:sdtEndPr/>
          <w:sdtContent>
            <w:tc>
              <w:tcPr>
                <w:tcW w:w="2970" w:type="dxa"/>
              </w:tcPr>
              <w:p w:rsidR="0019693C" w:rsidRPr="00E93301" w:rsidRDefault="0019693C" w:rsidP="00756982">
                <w:pPr>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875584246"/>
            <w:placeholder>
              <w:docPart w:val="3CC7A1EE1197431490926AB58E4ACF41"/>
            </w:placeholder>
            <w:showingPlcHdr/>
          </w:sdtPr>
          <w:sdtEndPr/>
          <w:sdtContent>
            <w:tc>
              <w:tcPr>
                <w:tcW w:w="5683" w:type="dxa"/>
              </w:tcPr>
              <w:p w:rsidR="0019693C" w:rsidRPr="006D079B" w:rsidRDefault="0019693C" w:rsidP="00756982">
                <w:pPr>
                  <w:spacing w:after="120"/>
                  <w:rPr>
                    <w:rFonts w:ascii="Garamond" w:hAnsi="Garamond" w:cs="Arial"/>
                  </w:rPr>
                </w:pPr>
                <w:r w:rsidRPr="004B2558">
                  <w:rPr>
                    <w:rStyle w:val="PlaceholderText"/>
                    <w:rFonts w:ascii="Garamond" w:hAnsi="Garamond"/>
                  </w:rPr>
                  <w:t>Click here to enter text.</w:t>
                </w:r>
              </w:p>
            </w:tc>
          </w:sdtContent>
        </w:sdt>
      </w:tr>
    </w:tbl>
    <w:p w:rsidR="00534096" w:rsidRPr="00B33468" w:rsidRDefault="00534096" w:rsidP="00756982">
      <w:pPr>
        <w:pStyle w:val="Heading1"/>
        <w:spacing w:before="240" w:after="120"/>
      </w:pPr>
      <w:r w:rsidRPr="00B33468">
        <w:t>SLO Commentary</w:t>
      </w:r>
    </w:p>
    <w:p w:rsidR="00534096" w:rsidRPr="00165359" w:rsidRDefault="00534096" w:rsidP="00534096">
      <w:pPr>
        <w:spacing w:after="60"/>
        <w:rPr>
          <w:rFonts w:ascii="Segoe UI" w:hAnsi="Segoe UI" w:cs="Segoe UI"/>
        </w:rPr>
      </w:pPr>
      <w:r>
        <w:rPr>
          <w:rFonts w:ascii="Segoe UI" w:hAnsi="Segoe UI" w:cs="Segoe UI"/>
          <w:sz w:val="20"/>
          <w:szCs w:val="20"/>
        </w:rPr>
        <w:t xml:space="preserve">Use the box below to add any additional information. </w:t>
      </w:r>
      <w:proofErr w:type="gramStart"/>
      <w:r>
        <w:rPr>
          <w:rFonts w:ascii="Segoe UI" w:hAnsi="Segoe UI" w:cs="Segoe UI"/>
          <w:sz w:val="20"/>
          <w:szCs w:val="20"/>
        </w:rPr>
        <w:t>If you have not completed SLO assessment, state reason</w:t>
      </w:r>
      <w:r w:rsidR="00B33468">
        <w:rPr>
          <w:rFonts w:ascii="Segoe UI" w:hAnsi="Segoe UI" w:cs="Segoe UI"/>
          <w:sz w:val="20"/>
          <w:szCs w:val="20"/>
        </w:rPr>
        <w:t>.</w:t>
      </w:r>
      <w:proofErr w:type="gramEnd"/>
      <w:r w:rsidRPr="00867C24">
        <w:rPr>
          <w:rFonts w:ascii="Segoe UI" w:hAnsi="Segoe UI" w:cs="Segoe UI"/>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0"/>
      </w:tblGrid>
      <w:tr w:rsidR="00534096" w:rsidRPr="00867C24" w:rsidTr="00B33468">
        <w:sdt>
          <w:sdtPr>
            <w:rPr>
              <w:rStyle w:val="formtext"/>
            </w:rPr>
            <w:id w:val="1767421119"/>
            <w:placeholder>
              <w:docPart w:val="D96A93F92D0747A797CD06A4EBFFB0CC"/>
            </w:placeholder>
            <w:showingPlcHdr/>
          </w:sdtPr>
          <w:sdtEndPr>
            <w:rPr>
              <w:rStyle w:val="DefaultParagraphFont"/>
              <w:rFonts w:ascii="Segoe UI" w:hAnsi="Segoe UI" w:cs="Segoe UI"/>
              <w:sz w:val="16"/>
              <w:szCs w:val="16"/>
            </w:rPr>
          </w:sdtEndPr>
          <w:sdtContent>
            <w:tc>
              <w:tcPr>
                <w:tcW w:w="13860" w:type="dxa"/>
                <w:shd w:val="clear" w:color="auto" w:fill="auto"/>
              </w:tcPr>
              <w:p w:rsidR="00534096" w:rsidRPr="00F421B1" w:rsidRDefault="00534096" w:rsidP="000D2F94">
                <w:pPr>
                  <w:spacing w:after="120"/>
                  <w:rPr>
                    <w:rFonts w:ascii="Segoe UI" w:hAnsi="Segoe UI" w:cs="Segoe UI"/>
                    <w:sz w:val="16"/>
                    <w:szCs w:val="16"/>
                  </w:rPr>
                </w:pPr>
                <w:r w:rsidRPr="004B2558">
                  <w:rPr>
                    <w:rStyle w:val="PlaceholderText"/>
                    <w:rFonts w:ascii="Garamond" w:hAnsi="Garamond"/>
                  </w:rPr>
                  <w:t>Click here to enter text.</w:t>
                </w:r>
              </w:p>
            </w:tc>
          </w:sdtContent>
        </w:sdt>
      </w:tr>
    </w:tbl>
    <w:p w:rsidR="00756982" w:rsidRDefault="00756982">
      <w:pPr>
        <w:rPr>
          <w:rFonts w:asciiTheme="majorHAnsi" w:eastAsiaTheme="majorEastAsia" w:hAnsiTheme="majorHAnsi" w:cstheme="majorBidi"/>
          <w:b/>
          <w:bCs/>
          <w:sz w:val="28"/>
          <w:szCs w:val="28"/>
        </w:rPr>
      </w:pPr>
      <w:r>
        <w:br w:type="page"/>
      </w:r>
    </w:p>
    <w:p w:rsidR="00B962D8" w:rsidRPr="00165359" w:rsidRDefault="00B33468" w:rsidP="00756982">
      <w:pPr>
        <w:pStyle w:val="Heading1"/>
        <w:spacing w:before="120" w:after="120"/>
      </w:pPr>
      <w:r>
        <w:lastRenderedPageBreak/>
        <w:t xml:space="preserve">Progress on </w:t>
      </w:r>
      <w:r w:rsidR="00B962D8" w:rsidRPr="00165359">
        <w:t xml:space="preserve">Goals and Recommendations from </w:t>
      </w:r>
      <w:r>
        <w:t xml:space="preserve">Most Recent </w:t>
      </w:r>
      <w:r w:rsidR="00B962D8" w:rsidRPr="00165359">
        <w:t>Program Plan</w:t>
      </w:r>
    </w:p>
    <w:p w:rsidR="00B962D8" w:rsidRPr="00165359" w:rsidRDefault="00B962D8" w:rsidP="00691D6B">
      <w:pPr>
        <w:spacing w:after="60"/>
        <w:rPr>
          <w:rFonts w:ascii="Segoe UI" w:hAnsi="Segoe UI" w:cs="Segoe UI"/>
        </w:rPr>
      </w:pPr>
      <w:r w:rsidRPr="00165359">
        <w:rPr>
          <w:rFonts w:ascii="Segoe UI" w:hAnsi="Segoe UI" w:cs="Segoe UI"/>
          <w:sz w:val="20"/>
          <w:szCs w:val="20"/>
        </w:rPr>
        <w:t xml:space="preserve">List the </w:t>
      </w:r>
      <w:r w:rsidRPr="00B33468">
        <w:rPr>
          <w:rFonts w:ascii="Segoe UI" w:hAnsi="Segoe UI" w:cs="Segoe UI"/>
          <w:b/>
          <w:sz w:val="20"/>
          <w:szCs w:val="20"/>
        </w:rPr>
        <w:t>top five</w:t>
      </w:r>
      <w:r w:rsidRPr="00165359">
        <w:rPr>
          <w:rFonts w:ascii="Segoe UI" w:hAnsi="Segoe UI" w:cs="Segoe UI"/>
          <w:sz w:val="20"/>
          <w:szCs w:val="20"/>
        </w:rPr>
        <w:t xml:space="preserve"> Goals and Recommendations from the last Program Plan and indicate whether they have been met</w:t>
      </w:r>
      <w:r w:rsidR="00165359">
        <w:rPr>
          <w:rFonts w:ascii="Segoe UI" w:hAnsi="Segoe UI" w:cs="Segoe UI"/>
          <w:sz w:val="20"/>
          <w:szCs w:val="20"/>
        </w:rPr>
        <w:t>.</w:t>
      </w:r>
      <w:r w:rsidRPr="00165359">
        <w:rPr>
          <w:rFonts w:ascii="Segoe UI" w:hAnsi="Segoe UI" w:cs="Segoe UI"/>
        </w:rPr>
        <w:t xml:space="preserve"> </w:t>
      </w: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7"/>
        <w:gridCol w:w="2340"/>
        <w:gridCol w:w="450"/>
        <w:gridCol w:w="1890"/>
        <w:gridCol w:w="4680"/>
      </w:tblGrid>
      <w:tr w:rsidR="0052187C" w:rsidRPr="00165359" w:rsidTr="00344911">
        <w:tc>
          <w:tcPr>
            <w:tcW w:w="4387" w:type="dxa"/>
            <w:shd w:val="clear" w:color="auto" w:fill="EEECE1"/>
          </w:tcPr>
          <w:p w:rsidR="0052187C" w:rsidRPr="006C2BE2" w:rsidRDefault="0052187C" w:rsidP="001F1F37">
            <w:pPr>
              <w:spacing w:before="120" w:after="120"/>
              <w:jc w:val="center"/>
              <w:rPr>
                <w:rFonts w:ascii="Segoe UI Semibold" w:hAnsi="Segoe UI Semibold" w:cs="Segoe UI"/>
              </w:rPr>
            </w:pPr>
            <w:r>
              <w:rPr>
                <w:rFonts w:ascii="Segoe UI Semibold" w:hAnsi="Segoe UI Semibold" w:cs="Segoe UI"/>
              </w:rPr>
              <w:t>Goal/Recommendation</w:t>
            </w:r>
          </w:p>
        </w:tc>
        <w:tc>
          <w:tcPr>
            <w:tcW w:w="2340" w:type="dxa"/>
            <w:shd w:val="clear" w:color="auto" w:fill="EEECE1"/>
          </w:tcPr>
          <w:p w:rsidR="0052187C" w:rsidRPr="00165359" w:rsidRDefault="0052187C" w:rsidP="001F1F37">
            <w:pPr>
              <w:spacing w:before="120"/>
              <w:jc w:val="center"/>
              <w:rPr>
                <w:rFonts w:ascii="Segoe UI Semibold" w:hAnsi="Segoe UI Semibold" w:cs="Segoe UI"/>
              </w:rPr>
            </w:pPr>
            <w:r>
              <w:rPr>
                <w:rFonts w:ascii="Segoe UI Semibold" w:hAnsi="Segoe UI Semibold" w:cs="Segoe UI"/>
              </w:rPr>
              <w:t>Status</w:t>
            </w:r>
          </w:p>
        </w:tc>
        <w:tc>
          <w:tcPr>
            <w:tcW w:w="2340" w:type="dxa"/>
            <w:gridSpan w:val="2"/>
            <w:shd w:val="clear" w:color="auto" w:fill="EEECE1"/>
          </w:tcPr>
          <w:p w:rsidR="0052187C" w:rsidRPr="00165359" w:rsidRDefault="0052187C" w:rsidP="006C2BE2">
            <w:pPr>
              <w:tabs>
                <w:tab w:val="left" w:pos="6252"/>
              </w:tabs>
              <w:spacing w:before="120" w:after="120"/>
              <w:jc w:val="center"/>
              <w:rPr>
                <w:rFonts w:ascii="Segoe UI Semibold" w:hAnsi="Segoe UI Semibold" w:cs="Segoe UI"/>
              </w:rPr>
            </w:pPr>
            <w:r>
              <w:rPr>
                <w:rFonts w:ascii="Segoe UI Semibold" w:hAnsi="Segoe UI Semibold" w:cs="Segoe UI"/>
              </w:rPr>
              <w:t xml:space="preserve">Type </w:t>
            </w:r>
            <w:r>
              <w:rPr>
                <w:rFonts w:ascii="Segoe UI Semibold" w:hAnsi="Segoe UI Semibold" w:cs="Segoe UI"/>
              </w:rPr>
              <w:br/>
            </w:r>
            <w:r w:rsidRPr="00523684">
              <w:rPr>
                <w:rFonts w:ascii="Segoe UI Semibold" w:hAnsi="Segoe UI Semibold" w:cs="Segoe UI"/>
                <w:sz w:val="20"/>
                <w:szCs w:val="20"/>
              </w:rPr>
              <w:t>(select all that apply)</w:t>
            </w:r>
          </w:p>
        </w:tc>
        <w:tc>
          <w:tcPr>
            <w:tcW w:w="4680" w:type="dxa"/>
            <w:shd w:val="clear" w:color="auto" w:fill="EEECE1"/>
          </w:tcPr>
          <w:p w:rsidR="0052187C" w:rsidRPr="00165359" w:rsidRDefault="0052187C" w:rsidP="006C2BE2">
            <w:pPr>
              <w:tabs>
                <w:tab w:val="left" w:pos="6252"/>
              </w:tabs>
              <w:spacing w:before="120" w:after="120"/>
              <w:jc w:val="center"/>
              <w:rPr>
                <w:rFonts w:ascii="Segoe UI Semibold" w:hAnsi="Segoe UI Semibold" w:cs="Segoe UI"/>
              </w:rPr>
            </w:pPr>
            <w:r>
              <w:rPr>
                <w:rFonts w:ascii="Segoe UI Semibold" w:hAnsi="Segoe UI Semibold" w:cs="Segoe UI"/>
              </w:rPr>
              <w:t xml:space="preserve">Funding </w:t>
            </w:r>
            <w:proofErr w:type="gramStart"/>
            <w:r>
              <w:rPr>
                <w:rFonts w:ascii="Segoe UI Semibold" w:hAnsi="Segoe UI Semibold" w:cs="Segoe UI"/>
              </w:rPr>
              <w:t>Source</w:t>
            </w:r>
            <w:proofErr w:type="gramEnd"/>
            <w:r>
              <w:rPr>
                <w:rFonts w:ascii="Segoe UI Semibold" w:hAnsi="Segoe UI Semibold" w:cs="Segoe UI"/>
              </w:rPr>
              <w:br/>
            </w:r>
            <w:r w:rsidR="00A6008A">
              <w:rPr>
                <w:rFonts w:ascii="Segoe UI Semibold" w:hAnsi="Segoe UI Semibold" w:cs="Segoe UI"/>
                <w:sz w:val="20"/>
                <w:szCs w:val="20"/>
              </w:rPr>
              <w:t>(</w:t>
            </w:r>
            <w:r w:rsidRPr="0052187C">
              <w:rPr>
                <w:rFonts w:ascii="Segoe UI Semibold" w:hAnsi="Segoe UI Semibold" w:cs="Segoe UI"/>
                <w:sz w:val="20"/>
                <w:szCs w:val="20"/>
              </w:rPr>
              <w:t xml:space="preserve">general fund, </w:t>
            </w:r>
            <w:r w:rsidR="00A6008A">
              <w:rPr>
                <w:rFonts w:ascii="Segoe UI Semibold" w:hAnsi="Segoe UI Semibold" w:cs="Segoe UI"/>
                <w:sz w:val="20"/>
                <w:szCs w:val="20"/>
              </w:rPr>
              <w:t>grants, one-time</w:t>
            </w:r>
            <w:r w:rsidRPr="0052187C">
              <w:rPr>
                <w:rFonts w:ascii="Segoe UI Semibold" w:hAnsi="Segoe UI Semibold" w:cs="Segoe UI"/>
                <w:sz w:val="20"/>
                <w:szCs w:val="20"/>
              </w:rPr>
              <w:t xml:space="preserve">, </w:t>
            </w:r>
            <w:r w:rsidR="00A6008A">
              <w:rPr>
                <w:rFonts w:ascii="Segoe UI Semibold" w:hAnsi="Segoe UI Semibold" w:cs="Segoe UI"/>
                <w:sz w:val="20"/>
                <w:szCs w:val="20"/>
              </w:rPr>
              <w:t>categorical</w:t>
            </w:r>
            <w:r w:rsidRPr="0052187C">
              <w:rPr>
                <w:rFonts w:ascii="Segoe UI Semibold" w:hAnsi="Segoe UI Semibold" w:cs="Segoe UI"/>
                <w:sz w:val="20"/>
                <w:szCs w:val="20"/>
              </w:rPr>
              <w:t>, etc.)</w:t>
            </w:r>
          </w:p>
        </w:tc>
      </w:tr>
      <w:tr w:rsidR="00D4721C" w:rsidRPr="00165359" w:rsidTr="00344911">
        <w:sdt>
          <w:sdtPr>
            <w:rPr>
              <w:rFonts w:ascii="Garamond" w:hAnsi="Garamond"/>
            </w:rPr>
            <w:id w:val="28230741"/>
            <w:placeholder>
              <w:docPart w:val="B501CAC68DDA4BD49FCF7A647B7B467A"/>
            </w:placeholder>
          </w:sdtPr>
          <w:sdtEndPr/>
          <w:sdtContent>
            <w:sdt>
              <w:sdtPr>
                <w:rPr>
                  <w:rFonts w:ascii="Garamond" w:hAnsi="Garamond"/>
                </w:rPr>
                <w:id w:val="-853495020"/>
                <w:placeholder>
                  <w:docPart w:val="4B7AD5D7910B435D99592026F99E080F"/>
                </w:placeholder>
              </w:sdtPr>
              <w:sdtEndPr/>
              <w:sdtContent>
                <w:tc>
                  <w:tcPr>
                    <w:tcW w:w="4387" w:type="dxa"/>
                  </w:tcPr>
                  <w:p w:rsidR="0052187C" w:rsidRPr="00C21FE5" w:rsidRDefault="004A27B7" w:rsidP="00F01DE7">
                    <w:pPr>
                      <w:spacing w:after="120"/>
                      <w:rPr>
                        <w:rFonts w:ascii="Garamond" w:hAnsi="Garamond"/>
                      </w:rPr>
                    </w:pPr>
                    <w:r>
                      <w:rPr>
                        <w:rFonts w:ascii="Arial" w:hAnsi="Arial" w:cs="Arial"/>
                        <w:b/>
                      </w:rPr>
                      <w:t xml:space="preserve">Student assistant for lab courses. 3 </w:t>
                    </w:r>
                    <w:proofErr w:type="spellStart"/>
                    <w:r>
                      <w:rPr>
                        <w:rFonts w:ascii="Arial" w:hAnsi="Arial" w:cs="Arial"/>
                        <w:b/>
                      </w:rPr>
                      <w:t>hrs</w:t>
                    </w:r>
                    <w:proofErr w:type="spellEnd"/>
                    <w:r>
                      <w:rPr>
                        <w:rFonts w:ascii="Arial" w:hAnsi="Arial" w:cs="Arial"/>
                        <w:b/>
                      </w:rPr>
                      <w:t>/week for 33 weeks</w:t>
                    </w:r>
                  </w:p>
                </w:tc>
              </w:sdtContent>
            </w:sdt>
          </w:sdtContent>
        </w:sdt>
        <w:sdt>
          <w:sdtPr>
            <w:rPr>
              <w:rFonts w:ascii="Garamond" w:hAnsi="Garamond"/>
            </w:rPr>
            <w:alias w:val="Status"/>
            <w:tag w:val="Status"/>
            <w:id w:val="1963381059"/>
            <w:placeholder>
              <w:docPart w:val="2413F403E106468E95AC7A861B145E85"/>
            </w:placeholder>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4A27B7" w:rsidP="00523684">
                <w:pPr>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1923368739"/>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1703366846"/>
              <w14:checkbox>
                <w14:checked w14:val="1"/>
                <w14:checkedState w14:val="2612" w14:font="MS Gothic"/>
                <w14:uncheckedState w14:val="2610" w14:font="MS Gothic"/>
              </w14:checkbox>
            </w:sdtPr>
            <w:sdtEndPr/>
            <w:sdtContent>
              <w:p w:rsidR="0052187C" w:rsidRPr="00344911" w:rsidRDefault="00554B40"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850728435"/>
              <w14:checkbox>
                <w14:checked w14:val="0"/>
                <w14:checkedState w14:val="2612" w14:font="MS Gothic"/>
                <w14:uncheckedState w14:val="2610" w14:font="MS Gothic"/>
              </w14:checkbox>
            </w:sdtPr>
            <w:sdtEndPr/>
            <w:sdtContent>
              <w:p w:rsidR="0052187C" w:rsidRPr="00344911" w:rsidRDefault="00554B40" w:rsidP="00756982">
                <w:pPr>
                  <w:pStyle w:val="ListParagraph"/>
                  <w:spacing w:after="120" w:line="240" w:lineRule="auto"/>
                  <w:ind w:left="0"/>
                  <w:rPr>
                    <w:rFonts w:ascii="Garamond" w:hAnsi="Garamond"/>
                    <w:sz w:val="20"/>
                    <w:szCs w:val="20"/>
                  </w:rPr>
                </w:pPr>
                <w:r>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ind w:left="0"/>
              <w:rPr>
                <w:rFonts w:ascii="Garamond" w:hAnsi="Garamond"/>
                <w:sz w:val="24"/>
                <w:szCs w:val="24"/>
              </w:rPr>
            </w:pPr>
            <w:r w:rsidRPr="00344911">
              <w:rPr>
                <w:rFonts w:ascii="Garamond" w:hAnsi="Garamond"/>
              </w:rPr>
              <w:t>On-going cost</w:t>
            </w:r>
          </w:p>
        </w:tc>
        <w:sdt>
          <w:sdtPr>
            <w:rPr>
              <w:rFonts w:ascii="Garamond" w:hAnsi="Garamond"/>
              <w:sz w:val="24"/>
              <w:szCs w:val="24"/>
            </w:rPr>
            <w:id w:val="855932155"/>
          </w:sdtPr>
          <w:sdtEndPr/>
          <w:sdtContent>
            <w:sdt>
              <w:sdtPr>
                <w:rPr>
                  <w:rFonts w:ascii="Garamond" w:hAnsi="Garamond"/>
                  <w:sz w:val="24"/>
                  <w:szCs w:val="24"/>
                </w:rPr>
                <w:id w:val="1310054336"/>
              </w:sdtPr>
              <w:sdtEndPr/>
              <w:sdtContent>
                <w:tc>
                  <w:tcPr>
                    <w:tcW w:w="4680" w:type="dxa"/>
                  </w:tcPr>
                  <w:p w:rsidR="0052187C" w:rsidRPr="007C089A" w:rsidRDefault="004A27B7" w:rsidP="002E3BE5">
                    <w:pPr>
                      <w:pStyle w:val="ListParagraph"/>
                      <w:spacing w:after="0"/>
                      <w:ind w:left="0"/>
                      <w:contextualSpacing w:val="0"/>
                      <w:rPr>
                        <w:rFonts w:ascii="Garamond" w:hAnsi="Garamond"/>
                        <w:sz w:val="24"/>
                        <w:szCs w:val="24"/>
                      </w:rPr>
                    </w:pPr>
                    <w:r>
                      <w:rPr>
                        <w:rFonts w:ascii="Garamond" w:hAnsi="Garamond"/>
                        <w:sz w:val="24"/>
                        <w:szCs w:val="24"/>
                      </w:rPr>
                      <w:t>General fund</w:t>
                    </w:r>
                  </w:p>
                </w:tc>
              </w:sdtContent>
            </w:sdt>
          </w:sdtContent>
        </w:sdt>
      </w:tr>
      <w:tr w:rsidR="00D4721C" w:rsidRPr="00165359" w:rsidTr="00344911">
        <w:sdt>
          <w:sdtPr>
            <w:rPr>
              <w:rFonts w:ascii="Garamond" w:hAnsi="Garamond"/>
            </w:rPr>
            <w:id w:val="-1624842407"/>
          </w:sdtPr>
          <w:sdtEndPr/>
          <w:sdtContent>
            <w:sdt>
              <w:sdtPr>
                <w:rPr>
                  <w:rFonts w:ascii="Garamond" w:hAnsi="Garamond"/>
                </w:rPr>
                <w:id w:val="-372767294"/>
              </w:sdtPr>
              <w:sdtEndPr/>
              <w:sdtContent>
                <w:tc>
                  <w:tcPr>
                    <w:tcW w:w="4387" w:type="dxa"/>
                  </w:tcPr>
                  <w:p w:rsidR="0052187C" w:rsidRPr="00C21FE5" w:rsidRDefault="004A27B7" w:rsidP="00FB46FA">
                    <w:pPr>
                      <w:spacing w:after="120"/>
                      <w:rPr>
                        <w:rFonts w:ascii="Garamond" w:hAnsi="Garamond"/>
                      </w:rPr>
                    </w:pPr>
                    <w:r w:rsidRPr="00404A18">
                      <w:rPr>
                        <w:rFonts w:ascii="Arial" w:hAnsi="Arial" w:cs="Arial"/>
                        <w:b/>
                      </w:rPr>
                      <w:t xml:space="preserve">Build new 350 </w:t>
                    </w:r>
                    <w:proofErr w:type="spellStart"/>
                    <w:r w:rsidRPr="00404A18">
                      <w:rPr>
                        <w:rFonts w:ascii="Arial" w:hAnsi="Arial" w:cs="Arial"/>
                        <w:b/>
                      </w:rPr>
                      <w:t>sqft</w:t>
                    </w:r>
                    <w:proofErr w:type="spellEnd"/>
                    <w:r w:rsidRPr="00404A18">
                      <w:rPr>
                        <w:rFonts w:ascii="Arial" w:hAnsi="Arial" w:cs="Arial"/>
                        <w:b/>
                      </w:rPr>
                      <w:t xml:space="preserve"> building with dome, very similar to the existing Observatory Dome building, with connecting doorway, to house existing telescope, QIY900 CCD camera, IDL software/MacBook computer for general photometry, imaging, occultation, and other projects</w:t>
                    </w:r>
                  </w:p>
                </w:tc>
              </w:sdtContent>
            </w:sdt>
          </w:sdtContent>
        </w:sdt>
        <w:sdt>
          <w:sdtPr>
            <w:rPr>
              <w:rFonts w:ascii="Garamond" w:hAnsi="Garamond"/>
            </w:rPr>
            <w:alias w:val="Status"/>
            <w:tag w:val="Status"/>
            <w:id w:val="1745911526"/>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4A27B7" w:rsidP="00FB46FA">
                <w:pPr>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2093271574"/>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75092214"/>
              <w14:checkbox>
                <w14:checked w14:val="1"/>
                <w14:checkedState w14:val="2612" w14:font="MS Gothic"/>
                <w14:uncheckedState w14:val="2610" w14:font="MS Gothic"/>
              </w14:checkbox>
            </w:sdtPr>
            <w:sdtEndPr/>
            <w:sdtContent>
              <w:p w:rsidR="0052187C" w:rsidRPr="00344911" w:rsidRDefault="004A27B7"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760911568"/>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120" w:line="240" w:lineRule="auto"/>
                  <w:ind w:left="0"/>
                  <w:rPr>
                    <w:rFonts w:ascii="Garamond" w:hAnsi="Garamond"/>
                    <w:sz w:val="20"/>
                    <w:szCs w:val="20"/>
                  </w:rPr>
                </w:pPr>
                <w:r w:rsidRPr="00344911">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spacing w:line="240" w:lineRule="auto"/>
              <w:ind w:left="0"/>
              <w:rPr>
                <w:rFonts w:ascii="Garamond" w:hAnsi="Garamond"/>
                <w:sz w:val="24"/>
                <w:szCs w:val="24"/>
              </w:rPr>
            </w:pPr>
            <w:r w:rsidRPr="00344911">
              <w:rPr>
                <w:rFonts w:ascii="Garamond" w:hAnsi="Garamond"/>
              </w:rPr>
              <w:t>On-going cost</w:t>
            </w:r>
          </w:p>
        </w:tc>
        <w:sdt>
          <w:sdtPr>
            <w:rPr>
              <w:rFonts w:ascii="Garamond" w:hAnsi="Garamond"/>
              <w:sz w:val="24"/>
              <w:szCs w:val="24"/>
            </w:rPr>
            <w:id w:val="1274207895"/>
          </w:sdtPr>
          <w:sdtEndPr/>
          <w:sdtContent>
            <w:sdt>
              <w:sdtPr>
                <w:rPr>
                  <w:rFonts w:ascii="Garamond" w:hAnsi="Garamond"/>
                  <w:sz w:val="24"/>
                  <w:szCs w:val="24"/>
                </w:rPr>
                <w:id w:val="1613638689"/>
              </w:sdtPr>
              <w:sdtEndPr/>
              <w:sdtContent>
                <w:tc>
                  <w:tcPr>
                    <w:tcW w:w="4680" w:type="dxa"/>
                  </w:tcPr>
                  <w:p w:rsidR="0052187C" w:rsidRPr="007C089A" w:rsidRDefault="004A27B7" w:rsidP="00FB46FA">
                    <w:pPr>
                      <w:pStyle w:val="ListParagraph"/>
                      <w:spacing w:after="0"/>
                      <w:ind w:left="0"/>
                      <w:rPr>
                        <w:rFonts w:ascii="Garamond" w:hAnsi="Garamond"/>
                        <w:sz w:val="24"/>
                        <w:szCs w:val="24"/>
                      </w:rPr>
                    </w:pPr>
                    <w:r>
                      <w:rPr>
                        <w:rFonts w:ascii="Garamond" w:hAnsi="Garamond"/>
                        <w:sz w:val="24"/>
                        <w:szCs w:val="24"/>
                      </w:rPr>
                      <w:t>General Fund, or grant, or one-time, or College Bond issue</w:t>
                    </w:r>
                  </w:p>
                </w:tc>
              </w:sdtContent>
            </w:sdt>
          </w:sdtContent>
        </w:sdt>
      </w:tr>
      <w:tr w:rsidR="00D4721C" w:rsidRPr="00165359" w:rsidTr="00344911">
        <w:sdt>
          <w:sdtPr>
            <w:rPr>
              <w:rFonts w:ascii="Garamond" w:hAnsi="Garamond"/>
            </w:rPr>
            <w:id w:val="1401786632"/>
          </w:sdtPr>
          <w:sdtEndPr/>
          <w:sdtContent>
            <w:sdt>
              <w:sdtPr>
                <w:rPr>
                  <w:rFonts w:ascii="Garamond" w:hAnsi="Garamond"/>
                </w:rPr>
                <w:id w:val="-85001948"/>
              </w:sdtPr>
              <w:sdtEndPr/>
              <w:sdtContent>
                <w:tc>
                  <w:tcPr>
                    <w:tcW w:w="4387" w:type="dxa"/>
                  </w:tcPr>
                  <w:p w:rsidR="0052187C" w:rsidRPr="002E3BE5" w:rsidRDefault="004A27B7" w:rsidP="00FB46FA">
                    <w:pPr>
                      <w:spacing w:after="120"/>
                      <w:rPr>
                        <w:rFonts w:ascii="Garamond" w:hAnsi="Garamond"/>
                      </w:rPr>
                    </w:pPr>
                    <w:r>
                      <w:rPr>
                        <w:rFonts w:ascii="Arial" w:eastAsia="MS Mincho" w:hAnsi="Arial"/>
                        <w:b/>
                      </w:rPr>
                      <w:t>Service, repair planetarium projectors to return to original working order</w:t>
                    </w:r>
                  </w:p>
                </w:tc>
              </w:sdtContent>
            </w:sdt>
          </w:sdtContent>
        </w:sdt>
        <w:sdt>
          <w:sdtPr>
            <w:rPr>
              <w:rFonts w:ascii="Garamond" w:hAnsi="Garamond"/>
            </w:rPr>
            <w:alias w:val="Status"/>
            <w:tag w:val="Status"/>
            <w:id w:val="-179434341"/>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4A27B7" w:rsidP="00FB46FA">
                <w:pPr>
                  <w:spacing w:after="120"/>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1973010865"/>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64382252"/>
              <w14:checkbox>
                <w14:checked w14:val="1"/>
                <w14:checkedState w14:val="2612" w14:font="MS Gothic"/>
                <w14:uncheckedState w14:val="2610" w14:font="MS Gothic"/>
              </w14:checkbox>
            </w:sdtPr>
            <w:sdtEndPr/>
            <w:sdtContent>
              <w:p w:rsidR="0052187C" w:rsidRPr="00344911" w:rsidRDefault="004A27B7"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1870683012"/>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120" w:line="240" w:lineRule="auto"/>
                  <w:ind w:left="0"/>
                  <w:rPr>
                    <w:rFonts w:ascii="Garamond" w:hAnsi="Garamond"/>
                    <w:sz w:val="20"/>
                    <w:szCs w:val="20"/>
                  </w:rPr>
                </w:pPr>
                <w:r w:rsidRPr="00344911">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spacing w:line="240" w:lineRule="auto"/>
              <w:ind w:left="0"/>
              <w:rPr>
                <w:rFonts w:ascii="Garamond" w:hAnsi="Garamond"/>
                <w:sz w:val="24"/>
                <w:szCs w:val="24"/>
              </w:rPr>
            </w:pPr>
            <w:r w:rsidRPr="00344911">
              <w:rPr>
                <w:rFonts w:ascii="Garamond" w:hAnsi="Garamond"/>
              </w:rPr>
              <w:t>On-going cost</w:t>
            </w:r>
          </w:p>
        </w:tc>
        <w:tc>
          <w:tcPr>
            <w:tcW w:w="4680" w:type="dxa"/>
          </w:tcPr>
          <w:p w:rsidR="0052187C" w:rsidRPr="007C089A" w:rsidRDefault="00AC5309" w:rsidP="00FB46FA">
            <w:pPr>
              <w:pStyle w:val="ListParagraph"/>
              <w:spacing w:after="120"/>
              <w:ind w:left="0"/>
              <w:rPr>
                <w:rFonts w:ascii="Garamond" w:hAnsi="Garamond"/>
                <w:sz w:val="24"/>
                <w:szCs w:val="24"/>
              </w:rPr>
            </w:pPr>
            <w:sdt>
              <w:sdtPr>
                <w:rPr>
                  <w:rFonts w:ascii="Garamond" w:hAnsi="Garamond"/>
                  <w:sz w:val="24"/>
                  <w:szCs w:val="24"/>
                </w:rPr>
                <w:id w:val="727123810"/>
              </w:sdtPr>
              <w:sdtEndPr/>
              <w:sdtContent>
                <w:sdt>
                  <w:sdtPr>
                    <w:rPr>
                      <w:rFonts w:ascii="Garamond" w:hAnsi="Garamond"/>
                      <w:sz w:val="24"/>
                      <w:szCs w:val="24"/>
                    </w:rPr>
                    <w:id w:val="-1564413008"/>
                  </w:sdtPr>
                  <w:sdtContent>
                    <w:sdt>
                      <w:sdtPr>
                        <w:rPr>
                          <w:rFonts w:ascii="Garamond" w:hAnsi="Garamond"/>
                          <w:sz w:val="24"/>
                          <w:szCs w:val="24"/>
                        </w:rPr>
                        <w:id w:val="-1632712648"/>
                      </w:sdtPr>
                      <w:sdtContent>
                        <w:r w:rsidR="004A27B7">
                          <w:rPr>
                            <w:rFonts w:ascii="Garamond" w:hAnsi="Garamond"/>
                            <w:sz w:val="24"/>
                            <w:szCs w:val="24"/>
                          </w:rPr>
                          <w:t>General Fund, or grant, or one-time, or College Bond issue</w:t>
                        </w:r>
                      </w:sdtContent>
                    </w:sdt>
                  </w:sdtContent>
                </w:sdt>
                <w:r w:rsidR="004A27B7">
                  <w:rPr>
                    <w:rFonts w:ascii="Garamond" w:hAnsi="Garamond"/>
                    <w:sz w:val="24"/>
                    <w:szCs w:val="24"/>
                  </w:rPr>
                  <w:t>.</w:t>
                </w:r>
              </w:sdtContent>
            </w:sdt>
            <w:r w:rsidR="0052187C">
              <w:rPr>
                <w:rFonts w:ascii="Garamond" w:hAnsi="Garamond"/>
                <w:sz w:val="24"/>
                <w:szCs w:val="24"/>
              </w:rPr>
              <w:t>.</w:t>
            </w:r>
          </w:p>
        </w:tc>
      </w:tr>
      <w:tr w:rsidR="00D4721C" w:rsidRPr="00165359" w:rsidTr="00344911">
        <w:sdt>
          <w:sdtPr>
            <w:rPr>
              <w:rFonts w:ascii="Garamond" w:hAnsi="Garamond"/>
            </w:rPr>
            <w:id w:val="-1539500587"/>
          </w:sdtPr>
          <w:sdtEndPr/>
          <w:sdtContent>
            <w:sdt>
              <w:sdtPr>
                <w:rPr>
                  <w:rFonts w:ascii="Garamond" w:hAnsi="Garamond"/>
                </w:rPr>
                <w:id w:val="-832675214"/>
              </w:sdtPr>
              <w:sdtEndPr/>
              <w:sdtContent>
                <w:tc>
                  <w:tcPr>
                    <w:tcW w:w="4387" w:type="dxa"/>
                  </w:tcPr>
                  <w:p w:rsidR="0052187C" w:rsidRPr="002E3BE5" w:rsidRDefault="004A27B7" w:rsidP="00C55D31">
                    <w:pPr>
                      <w:spacing w:after="0"/>
                      <w:rPr>
                        <w:rFonts w:ascii="Garamond" w:hAnsi="Garamond"/>
                      </w:rPr>
                    </w:pPr>
                    <w:r>
                      <w:rPr>
                        <w:rFonts w:ascii="Arial" w:eastAsia="MS Mincho" w:hAnsi="Arial"/>
                        <w:b/>
                      </w:rPr>
                      <w:t xml:space="preserve">Identify and hire a tutor for regular hours at the STEM Center. 3 </w:t>
                    </w:r>
                    <w:proofErr w:type="spellStart"/>
                    <w:r>
                      <w:rPr>
                        <w:rFonts w:ascii="Arial" w:eastAsia="MS Mincho" w:hAnsi="Arial"/>
                        <w:b/>
                      </w:rPr>
                      <w:t>hrs</w:t>
                    </w:r>
                    <w:proofErr w:type="spellEnd"/>
                    <w:r>
                      <w:rPr>
                        <w:rFonts w:ascii="Arial" w:eastAsia="MS Mincho" w:hAnsi="Arial"/>
                        <w:b/>
                      </w:rPr>
                      <w:t>/week</w:t>
                    </w:r>
                  </w:p>
                </w:tc>
              </w:sdtContent>
            </w:sdt>
          </w:sdtContent>
        </w:sdt>
        <w:sdt>
          <w:sdtPr>
            <w:rPr>
              <w:rFonts w:ascii="Garamond" w:hAnsi="Garamond"/>
            </w:rPr>
            <w:alias w:val="Status"/>
            <w:tag w:val="Status"/>
            <w:id w:val="-808322667"/>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4A27B7" w:rsidP="00FB46FA">
                <w:pPr>
                  <w:spacing w:after="120"/>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1585653415"/>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394322130"/>
              <w14:checkbox>
                <w14:checked w14:val="1"/>
                <w14:checkedState w14:val="2612" w14:font="MS Gothic"/>
                <w14:uncheckedState w14:val="2610" w14:font="MS Gothic"/>
              </w14:checkbox>
            </w:sdtPr>
            <w:sdtEndPr/>
            <w:sdtContent>
              <w:p w:rsidR="0052187C" w:rsidRPr="00344911" w:rsidRDefault="00554B40"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860855166"/>
              <w14:checkbox>
                <w14:checked w14:val="0"/>
                <w14:checkedState w14:val="2612" w14:font="MS Gothic"/>
                <w14:uncheckedState w14:val="2610" w14:font="MS Gothic"/>
              </w14:checkbox>
            </w:sdtPr>
            <w:sdtEndPr/>
            <w:sdtContent>
              <w:p w:rsidR="0052187C" w:rsidRPr="00344911" w:rsidRDefault="00554B40" w:rsidP="00756982">
                <w:pPr>
                  <w:pStyle w:val="ListParagraph"/>
                  <w:spacing w:after="120" w:line="240" w:lineRule="auto"/>
                  <w:ind w:left="0"/>
                  <w:rPr>
                    <w:rFonts w:ascii="Garamond" w:hAnsi="Garamond"/>
                    <w:sz w:val="20"/>
                    <w:szCs w:val="20"/>
                  </w:rPr>
                </w:pPr>
                <w:r>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spacing w:line="240" w:lineRule="auto"/>
              <w:ind w:left="0"/>
              <w:rPr>
                <w:rFonts w:ascii="Garamond" w:hAnsi="Garamond"/>
                <w:sz w:val="24"/>
                <w:szCs w:val="24"/>
              </w:rPr>
            </w:pPr>
            <w:r w:rsidRPr="00344911">
              <w:rPr>
                <w:rFonts w:ascii="Garamond" w:hAnsi="Garamond"/>
              </w:rPr>
              <w:t>On-going cost</w:t>
            </w:r>
          </w:p>
        </w:tc>
        <w:sdt>
          <w:sdtPr>
            <w:rPr>
              <w:rFonts w:ascii="Garamond" w:hAnsi="Garamond"/>
              <w:sz w:val="24"/>
              <w:szCs w:val="24"/>
            </w:rPr>
            <w:id w:val="-1012142968"/>
          </w:sdtPr>
          <w:sdtEndPr/>
          <w:sdtContent>
            <w:sdt>
              <w:sdtPr>
                <w:rPr>
                  <w:rFonts w:ascii="Garamond" w:hAnsi="Garamond"/>
                  <w:sz w:val="24"/>
                  <w:szCs w:val="24"/>
                </w:rPr>
                <w:id w:val="1922453840"/>
              </w:sdtPr>
              <w:sdtEndPr/>
              <w:sdtContent>
                <w:tc>
                  <w:tcPr>
                    <w:tcW w:w="4680" w:type="dxa"/>
                  </w:tcPr>
                  <w:p w:rsidR="0052187C" w:rsidRPr="007C089A" w:rsidRDefault="004A27B7" w:rsidP="00FB46FA">
                    <w:pPr>
                      <w:pStyle w:val="ListParagraph"/>
                      <w:spacing w:after="120"/>
                      <w:ind w:left="0"/>
                      <w:rPr>
                        <w:rFonts w:ascii="Garamond" w:hAnsi="Garamond"/>
                        <w:sz w:val="24"/>
                        <w:szCs w:val="24"/>
                      </w:rPr>
                    </w:pPr>
                    <w:sdt>
                      <w:sdtPr>
                        <w:rPr>
                          <w:rFonts w:ascii="Garamond" w:hAnsi="Garamond"/>
                          <w:sz w:val="24"/>
                          <w:szCs w:val="24"/>
                        </w:rPr>
                        <w:id w:val="-550684097"/>
                      </w:sdtPr>
                      <w:sdtContent>
                        <w:sdt>
                          <w:sdtPr>
                            <w:rPr>
                              <w:rFonts w:ascii="Garamond" w:hAnsi="Garamond"/>
                              <w:sz w:val="24"/>
                              <w:szCs w:val="24"/>
                            </w:rPr>
                            <w:id w:val="-1031031409"/>
                          </w:sdtPr>
                          <w:sdtContent>
                            <w:r>
                              <w:rPr>
                                <w:rFonts w:ascii="Garamond" w:hAnsi="Garamond"/>
                                <w:sz w:val="24"/>
                                <w:szCs w:val="24"/>
                              </w:rPr>
                              <w:t>General Fund, or grant, or one-time, or College Bond issue</w:t>
                            </w:r>
                          </w:sdtContent>
                        </w:sdt>
                      </w:sdtContent>
                    </w:sdt>
                    <w:r>
                      <w:rPr>
                        <w:rFonts w:ascii="Garamond" w:hAnsi="Garamond"/>
                        <w:sz w:val="24"/>
                        <w:szCs w:val="24"/>
                      </w:rPr>
                      <w:t>.</w:t>
                    </w:r>
                  </w:p>
                </w:tc>
              </w:sdtContent>
            </w:sdt>
          </w:sdtContent>
        </w:sdt>
      </w:tr>
      <w:tr w:rsidR="00D4721C" w:rsidRPr="00165359" w:rsidTr="00344911">
        <w:sdt>
          <w:sdtPr>
            <w:rPr>
              <w:rFonts w:ascii="Garamond" w:hAnsi="Garamond"/>
            </w:rPr>
            <w:id w:val="1444651939"/>
          </w:sdtPr>
          <w:sdtEndPr>
            <w:rPr>
              <w:rFonts w:cstheme="minorBidi"/>
              <w:sz w:val="22"/>
              <w:szCs w:val="22"/>
            </w:rPr>
          </w:sdtEndPr>
          <w:sdtContent>
            <w:sdt>
              <w:sdtPr>
                <w:rPr>
                  <w:rFonts w:ascii="Garamond" w:hAnsi="Garamond"/>
                </w:rPr>
                <w:id w:val="-801925586"/>
              </w:sdtPr>
              <w:sdtEndPr>
                <w:rPr>
                  <w:rFonts w:cstheme="minorBidi"/>
                  <w:sz w:val="22"/>
                  <w:szCs w:val="22"/>
                </w:rPr>
              </w:sdtEndPr>
              <w:sdtContent>
                <w:tc>
                  <w:tcPr>
                    <w:tcW w:w="4387" w:type="dxa"/>
                  </w:tcPr>
                  <w:p w:rsidR="004A27B7" w:rsidRPr="0069618B" w:rsidRDefault="004A27B7" w:rsidP="004A27B7">
                    <w:pPr>
                      <w:pStyle w:val="PlainText"/>
                      <w:rPr>
                        <w:rFonts w:ascii="Arial" w:eastAsia="MS Mincho" w:hAnsi="Arial" w:cs="Courier New"/>
                        <w:b/>
                        <w:sz w:val="20"/>
                        <w:szCs w:val="20"/>
                      </w:rPr>
                    </w:pPr>
                    <w:r w:rsidRPr="0069618B">
                      <w:rPr>
                        <w:rFonts w:ascii="Arial" w:eastAsia="MS Mincho" w:hAnsi="Arial" w:cs="Courier New"/>
                        <w:b/>
                        <w:sz w:val="20"/>
                        <w:szCs w:val="20"/>
                      </w:rPr>
                      <w:t xml:space="preserve">Base budget increase for supplies account, which also is the Astronomy equipment budget, to account for inflation and loss of SIE money in past years  </w:t>
                    </w:r>
                  </w:p>
                  <w:p w:rsidR="0052187C" w:rsidRPr="00C21FE5" w:rsidRDefault="0052187C" w:rsidP="004A27B7">
                    <w:pPr>
                      <w:spacing w:after="120"/>
                      <w:rPr>
                        <w:rFonts w:ascii="Garamond" w:hAnsi="Garamond"/>
                      </w:rPr>
                    </w:pPr>
                  </w:p>
                </w:tc>
              </w:sdtContent>
            </w:sdt>
          </w:sdtContent>
        </w:sdt>
        <w:sdt>
          <w:sdtPr>
            <w:rPr>
              <w:rFonts w:ascii="Garamond" w:hAnsi="Garamond"/>
            </w:rPr>
            <w:alias w:val="Status"/>
            <w:tag w:val="Status"/>
            <w:id w:val="-2046519216"/>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4A27B7" w:rsidP="00FB46FA">
                <w:pPr>
                  <w:tabs>
                    <w:tab w:val="num" w:pos="360"/>
                  </w:tabs>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1695690006"/>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1183200952"/>
              <w14:checkbox>
                <w14:checked w14:val="1"/>
                <w14:checkedState w14:val="2612" w14:font="MS Gothic"/>
                <w14:uncheckedState w14:val="2610" w14:font="MS Gothic"/>
              </w14:checkbox>
            </w:sdtPr>
            <w:sdtEndPr/>
            <w:sdtContent>
              <w:p w:rsidR="0052187C" w:rsidRPr="00344911" w:rsidRDefault="00554B40"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1089968944"/>
              <w14:checkbox>
                <w14:checked w14:val="0"/>
                <w14:checkedState w14:val="2612" w14:font="MS Gothic"/>
                <w14:uncheckedState w14:val="2610" w14:font="MS Gothic"/>
              </w14:checkbox>
            </w:sdtPr>
            <w:sdtEndPr/>
            <w:sdtContent>
              <w:p w:rsidR="0052187C" w:rsidRDefault="00554B40" w:rsidP="00756982">
                <w:pPr>
                  <w:pStyle w:val="ListParagraph"/>
                  <w:spacing w:after="120" w:line="240" w:lineRule="auto"/>
                  <w:ind w:left="0"/>
                  <w:rPr>
                    <w:rFonts w:ascii="Garamond" w:hAnsi="Garamond"/>
                    <w:sz w:val="24"/>
                    <w:szCs w:val="24"/>
                  </w:rPr>
                </w:pPr>
                <w:r>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ind w:left="0"/>
              <w:rPr>
                <w:rFonts w:ascii="Garamond" w:hAnsi="Garamond"/>
                <w:sz w:val="24"/>
                <w:szCs w:val="24"/>
              </w:rPr>
            </w:pPr>
            <w:r w:rsidRPr="00344911">
              <w:rPr>
                <w:rFonts w:ascii="Garamond" w:hAnsi="Garamond"/>
              </w:rPr>
              <w:t>On-going cost</w:t>
            </w:r>
          </w:p>
        </w:tc>
        <w:sdt>
          <w:sdtPr>
            <w:rPr>
              <w:rFonts w:ascii="Garamond" w:hAnsi="Garamond"/>
              <w:sz w:val="24"/>
              <w:szCs w:val="24"/>
            </w:rPr>
            <w:id w:val="-1599629440"/>
          </w:sdtPr>
          <w:sdtEndPr/>
          <w:sdtContent>
            <w:sdt>
              <w:sdtPr>
                <w:rPr>
                  <w:rFonts w:ascii="Garamond" w:hAnsi="Garamond"/>
                  <w:sz w:val="24"/>
                  <w:szCs w:val="24"/>
                </w:rPr>
                <w:id w:val="-282573221"/>
              </w:sdtPr>
              <w:sdtEndPr/>
              <w:sdtContent>
                <w:tc>
                  <w:tcPr>
                    <w:tcW w:w="4680" w:type="dxa"/>
                  </w:tcPr>
                  <w:p w:rsidR="0052187C" w:rsidRPr="007C089A" w:rsidRDefault="004A27B7" w:rsidP="00C55D31">
                    <w:pPr>
                      <w:pStyle w:val="ListParagraph"/>
                      <w:spacing w:after="120"/>
                      <w:ind w:left="0"/>
                      <w:rPr>
                        <w:rFonts w:ascii="Garamond" w:hAnsi="Garamond"/>
                        <w:sz w:val="24"/>
                        <w:szCs w:val="24"/>
                      </w:rPr>
                    </w:pPr>
                    <w:sdt>
                      <w:sdtPr>
                        <w:rPr>
                          <w:rFonts w:ascii="Garamond" w:hAnsi="Garamond"/>
                          <w:sz w:val="24"/>
                          <w:szCs w:val="24"/>
                        </w:rPr>
                        <w:id w:val="-1438285370"/>
                      </w:sdtPr>
                      <w:sdtContent>
                        <w:r>
                          <w:rPr>
                            <w:rFonts w:ascii="Garamond" w:hAnsi="Garamond"/>
                            <w:sz w:val="24"/>
                            <w:szCs w:val="24"/>
                          </w:rPr>
                          <w:t>General Fund, or grant, or one-time, or College Bond issue</w:t>
                        </w:r>
                      </w:sdtContent>
                    </w:sdt>
                  </w:p>
                </w:tc>
              </w:sdtContent>
            </w:sdt>
          </w:sdtContent>
        </w:sdt>
      </w:tr>
    </w:tbl>
    <w:p w:rsidR="00B962D8" w:rsidRDefault="00B962D8" w:rsidP="00344911">
      <w:pPr>
        <w:spacing w:before="360" w:after="60"/>
        <w:rPr>
          <w:rFonts w:ascii="Segoe UI" w:hAnsi="Segoe UI" w:cs="Segoe UI"/>
          <w:sz w:val="20"/>
          <w:szCs w:val="20"/>
        </w:rPr>
      </w:pPr>
      <w:r w:rsidRPr="001233B8">
        <w:rPr>
          <w:rStyle w:val="Heading1Char"/>
        </w:rPr>
        <w:t xml:space="preserve">New </w:t>
      </w:r>
      <w:r w:rsidR="00B33468" w:rsidRPr="001233B8">
        <w:rPr>
          <w:rStyle w:val="Heading1Char"/>
        </w:rPr>
        <w:t xml:space="preserve">or Unmet </w:t>
      </w:r>
      <w:r w:rsidRPr="001233B8">
        <w:rPr>
          <w:rStyle w:val="Heading1Char"/>
        </w:rPr>
        <w:t>Goals and Recommendations</w:t>
      </w:r>
      <w:r w:rsidRPr="00165359">
        <w:rPr>
          <w:rFonts w:ascii="Segoe UI" w:hAnsi="Segoe UI" w:cs="Segoe UI"/>
          <w:b/>
        </w:rPr>
        <w:tab/>
      </w:r>
      <w:r w:rsidR="00E42E29">
        <w:rPr>
          <w:rFonts w:ascii="Segoe UI" w:hAnsi="Segoe UI" w:cs="Segoe UI"/>
          <w:sz w:val="20"/>
          <w:szCs w:val="20"/>
        </w:rPr>
        <w:t>Go to the link below to submit</w:t>
      </w:r>
      <w:r w:rsidRPr="00F421B1">
        <w:rPr>
          <w:rFonts w:ascii="Segoe UI" w:hAnsi="Segoe UI" w:cs="Segoe UI"/>
          <w:sz w:val="20"/>
          <w:szCs w:val="20"/>
        </w:rPr>
        <w:t xml:space="preserve"> any new</w:t>
      </w:r>
      <w:r w:rsidR="00A92F01">
        <w:rPr>
          <w:rFonts w:ascii="Segoe UI" w:hAnsi="Segoe UI" w:cs="Segoe UI"/>
          <w:sz w:val="20"/>
          <w:szCs w:val="20"/>
        </w:rPr>
        <w:t xml:space="preserve"> or unmet</w:t>
      </w:r>
      <w:r w:rsidRPr="00F421B1">
        <w:rPr>
          <w:rFonts w:ascii="Segoe UI" w:hAnsi="Segoe UI" w:cs="Segoe UI"/>
          <w:sz w:val="20"/>
          <w:szCs w:val="20"/>
        </w:rPr>
        <w:t xml:space="preserve"> goals and recommendations</w:t>
      </w:r>
      <w:r w:rsidR="00626C1A">
        <w:rPr>
          <w:rFonts w:ascii="Segoe UI" w:hAnsi="Segoe UI" w:cs="Segoe UI"/>
          <w:sz w:val="20"/>
          <w:szCs w:val="20"/>
        </w:rPr>
        <w:t xml:space="preserve"> (resource requests)</w:t>
      </w:r>
      <w:r w:rsidRPr="00F421B1">
        <w:rPr>
          <w:rFonts w:ascii="Segoe UI" w:hAnsi="Segoe UI" w:cs="Segoe UI"/>
          <w:sz w:val="20"/>
          <w:szCs w:val="20"/>
        </w:rPr>
        <w:t xml:space="preserve"> identified by the department</w:t>
      </w:r>
      <w:r w:rsidR="001233B8">
        <w:rPr>
          <w:rFonts w:ascii="Segoe UI" w:hAnsi="Segoe UI" w:cs="Segoe UI"/>
          <w:sz w:val="20"/>
          <w:szCs w:val="20"/>
        </w:rPr>
        <w:t>,</w:t>
      </w:r>
      <w:r w:rsidR="00B33468">
        <w:rPr>
          <w:rFonts w:ascii="Segoe UI" w:hAnsi="Segoe UI" w:cs="Segoe UI"/>
          <w:sz w:val="20"/>
          <w:szCs w:val="20"/>
        </w:rPr>
        <w:t xml:space="preserve"> in priority order</w:t>
      </w:r>
      <w:r w:rsidR="00E42E29">
        <w:rPr>
          <w:rFonts w:ascii="Segoe UI" w:hAnsi="Segoe UI" w:cs="Segoe UI"/>
          <w:sz w:val="20"/>
          <w:szCs w:val="20"/>
        </w:rPr>
        <w:t>:</w:t>
      </w:r>
    </w:p>
    <w:p w:rsidR="00AE2066" w:rsidRDefault="005A2E25" w:rsidP="005A2E25">
      <w:pPr>
        <w:spacing w:before="360" w:after="60"/>
      </w:pPr>
      <w:r>
        <w:br/>
      </w:r>
      <w:hyperlink r:id="rId9" w:history="1">
        <w:r>
          <w:rPr>
            <w:rStyle w:val="Hyperlink"/>
          </w:rPr>
          <w:t>http://www.cabrillo.edu/services/pro/programPlanning/ResourceRequests.html</w:t>
        </w:r>
      </w:hyperlink>
    </w:p>
    <w:p w:rsidR="005A2E25" w:rsidRPr="00165359" w:rsidRDefault="005A2E25" w:rsidP="005A2E25">
      <w:pPr>
        <w:spacing w:before="360" w:after="60"/>
        <w:rPr>
          <w:rFonts w:ascii="Segoe UI" w:hAnsi="Segoe UI" w:cs="Segoe UI"/>
        </w:rPr>
      </w:pPr>
    </w:p>
    <w:sectPr w:rsidR="005A2E25" w:rsidRPr="00165359" w:rsidSect="00077361">
      <w:footerReference w:type="default" r:id="rId10"/>
      <w:pgSz w:w="15840" w:h="12240" w:orient="landscape"/>
      <w:pgMar w:top="720" w:right="1008" w:bottom="57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309" w:rsidRDefault="00AC5309">
      <w:r>
        <w:separator/>
      </w:r>
    </w:p>
  </w:endnote>
  <w:endnote w:type="continuationSeparator" w:id="0">
    <w:p w:rsidR="00AC5309" w:rsidRDefault="00AC5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E8EEE92-1DC3-47C6-8303-920D948DB230}"/>
    <w:embedBold r:id="rId2" w:fontKey="{C70BF840-367F-4B2F-8AAB-866887048197}"/>
    <w:embedItalic r:id="rId3" w:fontKey="{FE9C4301-B064-479C-991A-749CCDA05D81}"/>
    <w:embedBoldItalic r:id="rId4" w:fontKey="{6D6FB0FB-1C6E-40D8-AF2C-79CC1C40B9C1}"/>
  </w:font>
  <w:font w:name="Cambria">
    <w:panose1 w:val="02040503050406030204"/>
    <w:charset w:val="00"/>
    <w:family w:val="roman"/>
    <w:pitch w:val="variable"/>
    <w:sig w:usb0="E00002FF" w:usb1="400004FF" w:usb2="00000000" w:usb3="00000000" w:csb0="0000019F" w:csb1="00000000"/>
    <w:embedRegular r:id="rId5" w:fontKey="{014F98AF-1E12-4FD4-81FE-28A811CBDB7C}"/>
    <w:embedBold r:id="rId6" w:fontKey="{35601904-48D9-470F-A651-4372958C56A7}"/>
    <w:embedItalic r:id="rId7" w:fontKey="{6FDB8C7F-A65B-4359-A0D2-2DEAC322F1FA}"/>
    <w:embedBoldItalic r:id="rId8" w:fontKey="{58ECD13F-FEBE-40A1-812B-36AA41FEBEA6}"/>
  </w:font>
  <w:font w:name="Tahoma">
    <w:panose1 w:val="020B0604030504040204"/>
    <w:charset w:val="00"/>
    <w:family w:val="swiss"/>
    <w:pitch w:val="variable"/>
    <w:sig w:usb0="E1002EFF" w:usb1="C000605B" w:usb2="00000029" w:usb3="00000000" w:csb0="000101FF" w:csb1="00000000"/>
    <w:embedRegular r:id="rId9" w:fontKey="{5ED02587-FDBD-4E4C-87EE-FFFA0906B638}"/>
  </w:font>
  <w:font w:name="Garamond">
    <w:panose1 w:val="02020404030301010803"/>
    <w:charset w:val="00"/>
    <w:family w:val="roman"/>
    <w:pitch w:val="variable"/>
    <w:sig w:usb0="00000287" w:usb1="00000000" w:usb2="00000000" w:usb3="00000000" w:csb0="0000009F" w:csb1="00000000"/>
    <w:embedRegular r:id="rId10" w:fontKey="{9137E2A0-CECD-47AD-BF8C-56AFACC07C87}"/>
  </w:font>
  <w:font w:name="Consolas">
    <w:panose1 w:val="020B0609020204030204"/>
    <w:charset w:val="00"/>
    <w:family w:val="modern"/>
    <w:pitch w:val="fixed"/>
    <w:sig w:usb0="E10002FF" w:usb1="4000FCFF" w:usb2="00000009" w:usb3="00000000" w:csb0="0000019F" w:csb1="00000000"/>
    <w:embedRegular r:id="rId11" w:fontKey="{D47D1782-0E9D-4E9B-9E6A-FEBC277AA968}"/>
  </w:font>
  <w:font w:name="Segoe UI Semibold">
    <w:panose1 w:val="020B0702040204020203"/>
    <w:charset w:val="00"/>
    <w:family w:val="swiss"/>
    <w:pitch w:val="variable"/>
    <w:sig w:usb0="E00002FF" w:usb1="4000A47B" w:usb2="00000001" w:usb3="00000000" w:csb0="0000019F" w:csb1="00000000"/>
    <w:embedRegular r:id="rId12" w:fontKey="{877739B6-49AD-4454-AC26-AB1B36D4EFA9}"/>
    <w:embedBold r:id="rId13" w:fontKey="{543624DA-3E8F-4D71-80B1-D88D1820C0B0}"/>
  </w:font>
  <w:font w:name="Segoe UI">
    <w:panose1 w:val="020B0502040204020203"/>
    <w:charset w:val="00"/>
    <w:family w:val="swiss"/>
    <w:pitch w:val="variable"/>
    <w:sig w:usb0="E10022FF" w:usb1="C000E47F" w:usb2="00000029" w:usb3="00000000" w:csb0="000001DF" w:csb1="00000000"/>
    <w:embedRegular r:id="rId14" w:fontKey="{28565919-37C2-4A57-9156-100C3B557573}"/>
    <w:embedBold r:id="rId15" w:fontKey="{0505294F-43D6-4C1E-ADF2-AD10C8862BAB}"/>
  </w:font>
  <w:font w:name="MS Gothic">
    <w:altName w:val="ＭＳ ゴシック"/>
    <w:panose1 w:val="020B0609070205080204"/>
    <w:charset w:val="80"/>
    <w:family w:val="modern"/>
    <w:pitch w:val="fixed"/>
    <w:sig w:usb0="E00002FF" w:usb1="6AC7FDFB" w:usb2="00000012" w:usb3="00000000" w:csb0="0002009F" w:csb1="00000000"/>
    <w:embedRegular r:id="rId16" w:subsetted="1" w:fontKey="{2CE753E4-846B-43AC-A57D-0A727F521D0C}"/>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rPr>
      <w:id w:val="1988053737"/>
      <w:docPartObj>
        <w:docPartGallery w:val="Page Numbers (Bottom of Page)"/>
        <w:docPartUnique/>
      </w:docPartObj>
    </w:sdtPr>
    <w:sdtEndPr/>
    <w:sdtContent>
      <w:p w:rsidR="00341A64" w:rsidRPr="006077A0" w:rsidRDefault="00E3127C">
        <w:pPr>
          <w:pStyle w:val="Footer"/>
          <w:rPr>
            <w:i/>
            <w:sz w:val="16"/>
            <w:szCs w:val="16"/>
          </w:rPr>
        </w:pPr>
        <w:r w:rsidRPr="00E3127C">
          <w:rPr>
            <w:i/>
            <w:noProof/>
            <w:sz w:val="16"/>
            <w:szCs w:val="16"/>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3127C" w:rsidRPr="00E3127C" w:rsidRDefault="00E3127C">
                              <w:pPr>
                                <w:pBdr>
                                  <w:top w:val="single" w:sz="4" w:space="1" w:color="7F7F7F" w:themeColor="background1" w:themeShade="7F"/>
                                </w:pBdr>
                                <w:jc w:val="center"/>
                              </w:pPr>
                              <w:r w:rsidRPr="00E3127C">
                                <w:fldChar w:fldCharType="begin"/>
                              </w:r>
                              <w:r w:rsidRPr="00E3127C">
                                <w:instrText xml:space="preserve"> PAGE   \* MERGEFORMAT </w:instrText>
                              </w:r>
                              <w:r w:rsidRPr="00E3127C">
                                <w:fldChar w:fldCharType="separate"/>
                              </w:r>
                              <w:r w:rsidR="00554B40">
                                <w:rPr>
                                  <w:noProof/>
                                </w:rPr>
                                <w:t>3</w:t>
                              </w:r>
                              <w:r w:rsidRPr="00E3127C">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E3127C" w:rsidRPr="00E3127C" w:rsidRDefault="00E3127C">
                        <w:pPr>
                          <w:pBdr>
                            <w:top w:val="single" w:sz="4" w:space="1" w:color="7F7F7F" w:themeColor="background1" w:themeShade="7F"/>
                          </w:pBdr>
                          <w:jc w:val="center"/>
                        </w:pPr>
                        <w:r w:rsidRPr="00E3127C">
                          <w:fldChar w:fldCharType="begin"/>
                        </w:r>
                        <w:r w:rsidRPr="00E3127C">
                          <w:instrText xml:space="preserve"> PAGE   \* MERGEFORMAT </w:instrText>
                        </w:r>
                        <w:r w:rsidRPr="00E3127C">
                          <w:fldChar w:fldCharType="separate"/>
                        </w:r>
                        <w:r w:rsidR="00554B40">
                          <w:rPr>
                            <w:noProof/>
                          </w:rPr>
                          <w:t>3</w:t>
                        </w:r>
                        <w:r w:rsidRPr="00E3127C">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309" w:rsidRDefault="00AC5309">
      <w:r>
        <w:separator/>
      </w:r>
    </w:p>
  </w:footnote>
  <w:footnote w:type="continuationSeparator" w:id="0">
    <w:p w:rsidR="00AC5309" w:rsidRDefault="00AC53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5CB0"/>
    <w:multiLevelType w:val="hybridMultilevel"/>
    <w:tmpl w:val="337A2F66"/>
    <w:lvl w:ilvl="0" w:tplc="BEAC7A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797BFD"/>
    <w:multiLevelType w:val="hybridMultilevel"/>
    <w:tmpl w:val="0E1A722E"/>
    <w:lvl w:ilvl="0" w:tplc="B29C896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4D58F2"/>
    <w:multiLevelType w:val="hybridMultilevel"/>
    <w:tmpl w:val="64D84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766569"/>
    <w:multiLevelType w:val="hybridMultilevel"/>
    <w:tmpl w:val="695ED2DE"/>
    <w:lvl w:ilvl="0" w:tplc="78E6A0BA">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D33D23"/>
    <w:multiLevelType w:val="hybridMultilevel"/>
    <w:tmpl w:val="371CB482"/>
    <w:lvl w:ilvl="0" w:tplc="A5DA252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E46B96"/>
    <w:multiLevelType w:val="hybridMultilevel"/>
    <w:tmpl w:val="65560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9545318"/>
    <w:multiLevelType w:val="hybridMultilevel"/>
    <w:tmpl w:val="5BCE6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42F"/>
    <w:rsid w:val="00017D6B"/>
    <w:rsid w:val="0002675A"/>
    <w:rsid w:val="00027BD1"/>
    <w:rsid w:val="0003285C"/>
    <w:rsid w:val="00053924"/>
    <w:rsid w:val="00065399"/>
    <w:rsid w:val="00066390"/>
    <w:rsid w:val="00077361"/>
    <w:rsid w:val="00080EA8"/>
    <w:rsid w:val="00090455"/>
    <w:rsid w:val="000A142D"/>
    <w:rsid w:val="000F13D3"/>
    <w:rsid w:val="001005B7"/>
    <w:rsid w:val="001233B8"/>
    <w:rsid w:val="00165359"/>
    <w:rsid w:val="00175C48"/>
    <w:rsid w:val="001874A0"/>
    <w:rsid w:val="00193CF9"/>
    <w:rsid w:val="0019693C"/>
    <w:rsid w:val="001E6668"/>
    <w:rsid w:val="001F1F37"/>
    <w:rsid w:val="00295A61"/>
    <w:rsid w:val="002E3BE5"/>
    <w:rsid w:val="002F0C9A"/>
    <w:rsid w:val="00327040"/>
    <w:rsid w:val="0034133C"/>
    <w:rsid w:val="00341A64"/>
    <w:rsid w:val="00344911"/>
    <w:rsid w:val="0036010C"/>
    <w:rsid w:val="00363105"/>
    <w:rsid w:val="0037742F"/>
    <w:rsid w:val="0038028F"/>
    <w:rsid w:val="003A0B0C"/>
    <w:rsid w:val="003E6C88"/>
    <w:rsid w:val="00446F43"/>
    <w:rsid w:val="00447A11"/>
    <w:rsid w:val="00484228"/>
    <w:rsid w:val="004937B5"/>
    <w:rsid w:val="004A27B7"/>
    <w:rsid w:val="004B2558"/>
    <w:rsid w:val="00503252"/>
    <w:rsid w:val="00507923"/>
    <w:rsid w:val="0052187C"/>
    <w:rsid w:val="00523684"/>
    <w:rsid w:val="00534096"/>
    <w:rsid w:val="00537D90"/>
    <w:rsid w:val="00553330"/>
    <w:rsid w:val="00554B40"/>
    <w:rsid w:val="00573AF8"/>
    <w:rsid w:val="005A2E25"/>
    <w:rsid w:val="005D4E91"/>
    <w:rsid w:val="005E438E"/>
    <w:rsid w:val="00602F29"/>
    <w:rsid w:val="00603DDF"/>
    <w:rsid w:val="00605351"/>
    <w:rsid w:val="006077A0"/>
    <w:rsid w:val="0062543B"/>
    <w:rsid w:val="00626C1A"/>
    <w:rsid w:val="00650060"/>
    <w:rsid w:val="00691D6B"/>
    <w:rsid w:val="006C2BE2"/>
    <w:rsid w:val="006D079B"/>
    <w:rsid w:val="006E3348"/>
    <w:rsid w:val="006F49E4"/>
    <w:rsid w:val="00714924"/>
    <w:rsid w:val="00726E73"/>
    <w:rsid w:val="00756982"/>
    <w:rsid w:val="007876EB"/>
    <w:rsid w:val="007C089A"/>
    <w:rsid w:val="007D073D"/>
    <w:rsid w:val="007F3BE3"/>
    <w:rsid w:val="00850CED"/>
    <w:rsid w:val="0085419D"/>
    <w:rsid w:val="00867C24"/>
    <w:rsid w:val="008A29C2"/>
    <w:rsid w:val="008B7EC1"/>
    <w:rsid w:val="00906227"/>
    <w:rsid w:val="00924955"/>
    <w:rsid w:val="009402C2"/>
    <w:rsid w:val="00971C18"/>
    <w:rsid w:val="0098051F"/>
    <w:rsid w:val="00990BE1"/>
    <w:rsid w:val="009A251F"/>
    <w:rsid w:val="00A47660"/>
    <w:rsid w:val="00A51092"/>
    <w:rsid w:val="00A6008A"/>
    <w:rsid w:val="00A679E7"/>
    <w:rsid w:val="00A7373C"/>
    <w:rsid w:val="00A7754C"/>
    <w:rsid w:val="00A92F01"/>
    <w:rsid w:val="00AC0020"/>
    <w:rsid w:val="00AC5309"/>
    <w:rsid w:val="00AD3502"/>
    <w:rsid w:val="00AD4FBE"/>
    <w:rsid w:val="00AE2066"/>
    <w:rsid w:val="00B01413"/>
    <w:rsid w:val="00B21C3C"/>
    <w:rsid w:val="00B33468"/>
    <w:rsid w:val="00B962D8"/>
    <w:rsid w:val="00BC1753"/>
    <w:rsid w:val="00BD1168"/>
    <w:rsid w:val="00C2119B"/>
    <w:rsid w:val="00C21FE5"/>
    <w:rsid w:val="00C55D31"/>
    <w:rsid w:val="00C606DE"/>
    <w:rsid w:val="00C6551C"/>
    <w:rsid w:val="00CB156D"/>
    <w:rsid w:val="00CF073F"/>
    <w:rsid w:val="00D44BBF"/>
    <w:rsid w:val="00D4721C"/>
    <w:rsid w:val="00D63E7E"/>
    <w:rsid w:val="00D854E6"/>
    <w:rsid w:val="00E3127C"/>
    <w:rsid w:val="00E42E29"/>
    <w:rsid w:val="00E5101C"/>
    <w:rsid w:val="00E5753A"/>
    <w:rsid w:val="00E93301"/>
    <w:rsid w:val="00EE29DB"/>
    <w:rsid w:val="00F01DE7"/>
    <w:rsid w:val="00F408A2"/>
    <w:rsid w:val="00F421B1"/>
    <w:rsid w:val="00F521BA"/>
    <w:rsid w:val="00F62335"/>
    <w:rsid w:val="00F91746"/>
    <w:rsid w:val="00FB46FA"/>
    <w:rsid w:val="00FF0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Balloon Text"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rsid w:val="00A6008A"/>
  </w:style>
  <w:style w:type="paragraph" w:styleId="Heading1">
    <w:name w:val="heading 1"/>
    <w:basedOn w:val="Normal"/>
    <w:next w:val="Normal"/>
    <w:link w:val="Heading1Char"/>
    <w:uiPriority w:val="9"/>
    <w:qFormat/>
    <w:rsid w:val="002F0C9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600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00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00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00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600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00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6008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600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96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005B7"/>
    <w:pPr>
      <w:tabs>
        <w:tab w:val="center" w:pos="4320"/>
        <w:tab w:val="right" w:pos="8640"/>
      </w:tabs>
    </w:pPr>
  </w:style>
  <w:style w:type="paragraph" w:styleId="Footer">
    <w:name w:val="footer"/>
    <w:basedOn w:val="Normal"/>
    <w:rsid w:val="001005B7"/>
    <w:pPr>
      <w:tabs>
        <w:tab w:val="center" w:pos="4320"/>
        <w:tab w:val="right" w:pos="8640"/>
      </w:tabs>
    </w:pPr>
  </w:style>
  <w:style w:type="character" w:customStyle="1" w:styleId="Heading1Char">
    <w:name w:val="Heading 1 Char"/>
    <w:basedOn w:val="DefaultParagraphFont"/>
    <w:link w:val="Heading1"/>
    <w:uiPriority w:val="9"/>
    <w:rsid w:val="002F0C9A"/>
    <w:rPr>
      <w:rFonts w:asciiTheme="majorHAnsi" w:eastAsiaTheme="majorEastAsia" w:hAnsiTheme="majorHAnsi" w:cstheme="majorBidi"/>
      <w:b/>
      <w:bCs/>
      <w:sz w:val="28"/>
      <w:szCs w:val="28"/>
    </w:rPr>
  </w:style>
  <w:style w:type="paragraph" w:styleId="ListParagraph">
    <w:name w:val="List Paragraph"/>
    <w:basedOn w:val="Normal"/>
    <w:uiPriority w:val="34"/>
    <w:qFormat/>
    <w:rsid w:val="002E3BE5"/>
    <w:pPr>
      <w:ind w:left="720"/>
      <w:contextualSpacing/>
    </w:pPr>
  </w:style>
  <w:style w:type="paragraph" w:styleId="BalloonText">
    <w:name w:val="Balloon Text"/>
    <w:basedOn w:val="Normal"/>
    <w:link w:val="BalloonTextChar"/>
    <w:uiPriority w:val="99"/>
    <w:unhideWhenUsed/>
    <w:rsid w:val="002E3BE5"/>
    <w:rPr>
      <w:rFonts w:ascii="Tahoma" w:eastAsia="Calibri" w:hAnsi="Tahoma" w:cs="Tahoma"/>
      <w:sz w:val="16"/>
      <w:szCs w:val="16"/>
    </w:rPr>
  </w:style>
  <w:style w:type="character" w:customStyle="1" w:styleId="BalloonTextChar">
    <w:name w:val="Balloon Text Char"/>
    <w:link w:val="BalloonText"/>
    <w:uiPriority w:val="99"/>
    <w:rsid w:val="002E3BE5"/>
    <w:rPr>
      <w:rFonts w:ascii="Tahoma" w:eastAsia="Calibri" w:hAnsi="Tahoma" w:cs="Tahoma"/>
      <w:sz w:val="16"/>
      <w:szCs w:val="16"/>
    </w:rPr>
  </w:style>
  <w:style w:type="character" w:styleId="PlaceholderText">
    <w:name w:val="Placeholder Text"/>
    <w:basedOn w:val="DefaultParagraphFont"/>
    <w:uiPriority w:val="99"/>
    <w:unhideWhenUsed/>
    <w:rsid w:val="00C21FE5"/>
    <w:rPr>
      <w:color w:val="808080"/>
    </w:rPr>
  </w:style>
  <w:style w:type="character" w:customStyle="1" w:styleId="formtext">
    <w:name w:val="form text"/>
    <w:basedOn w:val="DefaultParagraphFont"/>
    <w:uiPriority w:val="1"/>
    <w:qFormat/>
    <w:rsid w:val="00027BD1"/>
    <w:rPr>
      <w:rFonts w:ascii="Garamond" w:hAnsi="Garamond"/>
      <w:sz w:val="24"/>
    </w:rPr>
  </w:style>
  <w:style w:type="paragraph" w:styleId="Title">
    <w:name w:val="Title"/>
    <w:basedOn w:val="Normal"/>
    <w:next w:val="Normal"/>
    <w:link w:val="TitleChar"/>
    <w:uiPriority w:val="10"/>
    <w:qFormat/>
    <w:rsid w:val="00A60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6008A"/>
    <w:rPr>
      <w:rFonts w:asciiTheme="majorHAnsi" w:eastAsiaTheme="majorEastAsia" w:hAnsiTheme="majorHAnsi" w:cstheme="majorBidi"/>
      <w:color w:val="17365D" w:themeColor="text2" w:themeShade="BF"/>
      <w:spacing w:val="5"/>
      <w:sz w:val="52"/>
      <w:szCs w:val="52"/>
    </w:rPr>
  </w:style>
  <w:style w:type="character" w:customStyle="1" w:styleId="Heading2Char">
    <w:name w:val="Heading 2 Char"/>
    <w:basedOn w:val="DefaultParagraphFont"/>
    <w:link w:val="Heading2"/>
    <w:uiPriority w:val="9"/>
    <w:semiHidden/>
    <w:rsid w:val="00A600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600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00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6008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6008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600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6008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6008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6008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600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6008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6008A"/>
    <w:rPr>
      <w:b/>
      <w:bCs/>
    </w:rPr>
  </w:style>
  <w:style w:type="character" w:styleId="Emphasis">
    <w:name w:val="Emphasis"/>
    <w:basedOn w:val="DefaultParagraphFont"/>
    <w:uiPriority w:val="20"/>
    <w:qFormat/>
    <w:rsid w:val="00A6008A"/>
    <w:rPr>
      <w:i/>
      <w:iCs/>
    </w:rPr>
  </w:style>
  <w:style w:type="paragraph" w:styleId="NoSpacing">
    <w:name w:val="No Spacing"/>
    <w:uiPriority w:val="1"/>
    <w:qFormat/>
    <w:rsid w:val="00A6008A"/>
    <w:pPr>
      <w:spacing w:after="0" w:line="240" w:lineRule="auto"/>
    </w:pPr>
  </w:style>
  <w:style w:type="paragraph" w:styleId="Quote">
    <w:name w:val="Quote"/>
    <w:basedOn w:val="Normal"/>
    <w:next w:val="Normal"/>
    <w:link w:val="QuoteChar"/>
    <w:uiPriority w:val="29"/>
    <w:qFormat/>
    <w:rsid w:val="00A6008A"/>
    <w:rPr>
      <w:i/>
      <w:iCs/>
      <w:color w:val="000000" w:themeColor="text1"/>
    </w:rPr>
  </w:style>
  <w:style w:type="character" w:customStyle="1" w:styleId="QuoteChar">
    <w:name w:val="Quote Char"/>
    <w:basedOn w:val="DefaultParagraphFont"/>
    <w:link w:val="Quote"/>
    <w:uiPriority w:val="29"/>
    <w:rsid w:val="00A6008A"/>
    <w:rPr>
      <w:i/>
      <w:iCs/>
      <w:color w:val="000000" w:themeColor="text1"/>
    </w:rPr>
  </w:style>
  <w:style w:type="paragraph" w:styleId="IntenseQuote">
    <w:name w:val="Intense Quote"/>
    <w:basedOn w:val="Normal"/>
    <w:next w:val="Normal"/>
    <w:link w:val="IntenseQuoteChar"/>
    <w:uiPriority w:val="30"/>
    <w:qFormat/>
    <w:rsid w:val="00A600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6008A"/>
    <w:rPr>
      <w:b/>
      <w:bCs/>
      <w:i/>
      <w:iCs/>
      <w:color w:val="4F81BD" w:themeColor="accent1"/>
    </w:rPr>
  </w:style>
  <w:style w:type="character" w:styleId="SubtleEmphasis">
    <w:name w:val="Subtle Emphasis"/>
    <w:basedOn w:val="DefaultParagraphFont"/>
    <w:uiPriority w:val="19"/>
    <w:qFormat/>
    <w:rsid w:val="00A6008A"/>
    <w:rPr>
      <w:i/>
      <w:iCs/>
      <w:color w:val="808080" w:themeColor="text1" w:themeTint="7F"/>
    </w:rPr>
  </w:style>
  <w:style w:type="character" w:styleId="IntenseEmphasis">
    <w:name w:val="Intense Emphasis"/>
    <w:basedOn w:val="DefaultParagraphFont"/>
    <w:uiPriority w:val="21"/>
    <w:qFormat/>
    <w:rsid w:val="00A6008A"/>
    <w:rPr>
      <w:b/>
      <w:bCs/>
      <w:i/>
      <w:iCs/>
      <w:color w:val="4F81BD" w:themeColor="accent1"/>
    </w:rPr>
  </w:style>
  <w:style w:type="character" w:styleId="SubtleReference">
    <w:name w:val="Subtle Reference"/>
    <w:basedOn w:val="DefaultParagraphFont"/>
    <w:uiPriority w:val="31"/>
    <w:qFormat/>
    <w:rsid w:val="00A6008A"/>
    <w:rPr>
      <w:smallCaps/>
      <w:color w:val="C0504D" w:themeColor="accent2"/>
      <w:u w:val="single"/>
    </w:rPr>
  </w:style>
  <w:style w:type="character" w:styleId="IntenseReference">
    <w:name w:val="Intense Reference"/>
    <w:basedOn w:val="DefaultParagraphFont"/>
    <w:uiPriority w:val="32"/>
    <w:qFormat/>
    <w:rsid w:val="00A6008A"/>
    <w:rPr>
      <w:b/>
      <w:bCs/>
      <w:smallCaps/>
      <w:color w:val="C0504D" w:themeColor="accent2"/>
      <w:spacing w:val="5"/>
      <w:u w:val="single"/>
    </w:rPr>
  </w:style>
  <w:style w:type="character" w:styleId="BookTitle">
    <w:name w:val="Book Title"/>
    <w:basedOn w:val="DefaultParagraphFont"/>
    <w:uiPriority w:val="33"/>
    <w:qFormat/>
    <w:rsid w:val="00A6008A"/>
    <w:rPr>
      <w:b/>
      <w:bCs/>
      <w:smallCaps/>
      <w:spacing w:val="5"/>
    </w:rPr>
  </w:style>
  <w:style w:type="paragraph" w:styleId="TOCHeading">
    <w:name w:val="TOC Heading"/>
    <w:basedOn w:val="Heading1"/>
    <w:next w:val="Normal"/>
    <w:uiPriority w:val="39"/>
    <w:semiHidden/>
    <w:unhideWhenUsed/>
    <w:qFormat/>
    <w:rsid w:val="00A6008A"/>
    <w:pPr>
      <w:outlineLvl w:val="9"/>
    </w:pPr>
  </w:style>
  <w:style w:type="character" w:styleId="Hyperlink">
    <w:name w:val="Hyperlink"/>
    <w:basedOn w:val="DefaultParagraphFont"/>
    <w:unhideWhenUsed/>
    <w:rsid w:val="00AE2066"/>
    <w:rPr>
      <w:color w:val="0000FF" w:themeColor="hyperlink"/>
      <w:u w:val="single"/>
    </w:rPr>
  </w:style>
  <w:style w:type="character" w:styleId="FollowedHyperlink">
    <w:name w:val="FollowedHyperlink"/>
    <w:basedOn w:val="DefaultParagraphFont"/>
    <w:semiHidden/>
    <w:unhideWhenUsed/>
    <w:rsid w:val="001E6668"/>
    <w:rPr>
      <w:color w:val="800080" w:themeColor="followedHyperlink"/>
      <w:u w:val="single"/>
    </w:rPr>
  </w:style>
  <w:style w:type="paragraph" w:styleId="PlainText">
    <w:name w:val="Plain Text"/>
    <w:basedOn w:val="Normal"/>
    <w:link w:val="PlainTextChar"/>
    <w:semiHidden/>
    <w:unhideWhenUsed/>
    <w:rsid w:val="004A27B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A27B7"/>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Balloon Text"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rsid w:val="00A6008A"/>
  </w:style>
  <w:style w:type="paragraph" w:styleId="Heading1">
    <w:name w:val="heading 1"/>
    <w:basedOn w:val="Normal"/>
    <w:next w:val="Normal"/>
    <w:link w:val="Heading1Char"/>
    <w:uiPriority w:val="9"/>
    <w:qFormat/>
    <w:rsid w:val="002F0C9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600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00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00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00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600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00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6008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600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96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005B7"/>
    <w:pPr>
      <w:tabs>
        <w:tab w:val="center" w:pos="4320"/>
        <w:tab w:val="right" w:pos="8640"/>
      </w:tabs>
    </w:pPr>
  </w:style>
  <w:style w:type="paragraph" w:styleId="Footer">
    <w:name w:val="footer"/>
    <w:basedOn w:val="Normal"/>
    <w:rsid w:val="001005B7"/>
    <w:pPr>
      <w:tabs>
        <w:tab w:val="center" w:pos="4320"/>
        <w:tab w:val="right" w:pos="8640"/>
      </w:tabs>
    </w:pPr>
  </w:style>
  <w:style w:type="character" w:customStyle="1" w:styleId="Heading1Char">
    <w:name w:val="Heading 1 Char"/>
    <w:basedOn w:val="DefaultParagraphFont"/>
    <w:link w:val="Heading1"/>
    <w:uiPriority w:val="9"/>
    <w:rsid w:val="002F0C9A"/>
    <w:rPr>
      <w:rFonts w:asciiTheme="majorHAnsi" w:eastAsiaTheme="majorEastAsia" w:hAnsiTheme="majorHAnsi" w:cstheme="majorBidi"/>
      <w:b/>
      <w:bCs/>
      <w:sz w:val="28"/>
      <w:szCs w:val="28"/>
    </w:rPr>
  </w:style>
  <w:style w:type="paragraph" w:styleId="ListParagraph">
    <w:name w:val="List Paragraph"/>
    <w:basedOn w:val="Normal"/>
    <w:uiPriority w:val="34"/>
    <w:qFormat/>
    <w:rsid w:val="002E3BE5"/>
    <w:pPr>
      <w:ind w:left="720"/>
      <w:contextualSpacing/>
    </w:pPr>
  </w:style>
  <w:style w:type="paragraph" w:styleId="BalloonText">
    <w:name w:val="Balloon Text"/>
    <w:basedOn w:val="Normal"/>
    <w:link w:val="BalloonTextChar"/>
    <w:uiPriority w:val="99"/>
    <w:unhideWhenUsed/>
    <w:rsid w:val="002E3BE5"/>
    <w:rPr>
      <w:rFonts w:ascii="Tahoma" w:eastAsia="Calibri" w:hAnsi="Tahoma" w:cs="Tahoma"/>
      <w:sz w:val="16"/>
      <w:szCs w:val="16"/>
    </w:rPr>
  </w:style>
  <w:style w:type="character" w:customStyle="1" w:styleId="BalloonTextChar">
    <w:name w:val="Balloon Text Char"/>
    <w:link w:val="BalloonText"/>
    <w:uiPriority w:val="99"/>
    <w:rsid w:val="002E3BE5"/>
    <w:rPr>
      <w:rFonts w:ascii="Tahoma" w:eastAsia="Calibri" w:hAnsi="Tahoma" w:cs="Tahoma"/>
      <w:sz w:val="16"/>
      <w:szCs w:val="16"/>
    </w:rPr>
  </w:style>
  <w:style w:type="character" w:styleId="PlaceholderText">
    <w:name w:val="Placeholder Text"/>
    <w:basedOn w:val="DefaultParagraphFont"/>
    <w:uiPriority w:val="99"/>
    <w:unhideWhenUsed/>
    <w:rsid w:val="00C21FE5"/>
    <w:rPr>
      <w:color w:val="808080"/>
    </w:rPr>
  </w:style>
  <w:style w:type="character" w:customStyle="1" w:styleId="formtext">
    <w:name w:val="form text"/>
    <w:basedOn w:val="DefaultParagraphFont"/>
    <w:uiPriority w:val="1"/>
    <w:qFormat/>
    <w:rsid w:val="00027BD1"/>
    <w:rPr>
      <w:rFonts w:ascii="Garamond" w:hAnsi="Garamond"/>
      <w:sz w:val="24"/>
    </w:rPr>
  </w:style>
  <w:style w:type="paragraph" w:styleId="Title">
    <w:name w:val="Title"/>
    <w:basedOn w:val="Normal"/>
    <w:next w:val="Normal"/>
    <w:link w:val="TitleChar"/>
    <w:uiPriority w:val="10"/>
    <w:qFormat/>
    <w:rsid w:val="00A60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6008A"/>
    <w:rPr>
      <w:rFonts w:asciiTheme="majorHAnsi" w:eastAsiaTheme="majorEastAsia" w:hAnsiTheme="majorHAnsi" w:cstheme="majorBidi"/>
      <w:color w:val="17365D" w:themeColor="text2" w:themeShade="BF"/>
      <w:spacing w:val="5"/>
      <w:sz w:val="52"/>
      <w:szCs w:val="52"/>
    </w:rPr>
  </w:style>
  <w:style w:type="character" w:customStyle="1" w:styleId="Heading2Char">
    <w:name w:val="Heading 2 Char"/>
    <w:basedOn w:val="DefaultParagraphFont"/>
    <w:link w:val="Heading2"/>
    <w:uiPriority w:val="9"/>
    <w:semiHidden/>
    <w:rsid w:val="00A600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600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00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6008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6008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600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6008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6008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6008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600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6008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6008A"/>
    <w:rPr>
      <w:b/>
      <w:bCs/>
    </w:rPr>
  </w:style>
  <w:style w:type="character" w:styleId="Emphasis">
    <w:name w:val="Emphasis"/>
    <w:basedOn w:val="DefaultParagraphFont"/>
    <w:uiPriority w:val="20"/>
    <w:qFormat/>
    <w:rsid w:val="00A6008A"/>
    <w:rPr>
      <w:i/>
      <w:iCs/>
    </w:rPr>
  </w:style>
  <w:style w:type="paragraph" w:styleId="NoSpacing">
    <w:name w:val="No Spacing"/>
    <w:uiPriority w:val="1"/>
    <w:qFormat/>
    <w:rsid w:val="00A6008A"/>
    <w:pPr>
      <w:spacing w:after="0" w:line="240" w:lineRule="auto"/>
    </w:pPr>
  </w:style>
  <w:style w:type="paragraph" w:styleId="Quote">
    <w:name w:val="Quote"/>
    <w:basedOn w:val="Normal"/>
    <w:next w:val="Normal"/>
    <w:link w:val="QuoteChar"/>
    <w:uiPriority w:val="29"/>
    <w:qFormat/>
    <w:rsid w:val="00A6008A"/>
    <w:rPr>
      <w:i/>
      <w:iCs/>
      <w:color w:val="000000" w:themeColor="text1"/>
    </w:rPr>
  </w:style>
  <w:style w:type="character" w:customStyle="1" w:styleId="QuoteChar">
    <w:name w:val="Quote Char"/>
    <w:basedOn w:val="DefaultParagraphFont"/>
    <w:link w:val="Quote"/>
    <w:uiPriority w:val="29"/>
    <w:rsid w:val="00A6008A"/>
    <w:rPr>
      <w:i/>
      <w:iCs/>
      <w:color w:val="000000" w:themeColor="text1"/>
    </w:rPr>
  </w:style>
  <w:style w:type="paragraph" w:styleId="IntenseQuote">
    <w:name w:val="Intense Quote"/>
    <w:basedOn w:val="Normal"/>
    <w:next w:val="Normal"/>
    <w:link w:val="IntenseQuoteChar"/>
    <w:uiPriority w:val="30"/>
    <w:qFormat/>
    <w:rsid w:val="00A600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6008A"/>
    <w:rPr>
      <w:b/>
      <w:bCs/>
      <w:i/>
      <w:iCs/>
      <w:color w:val="4F81BD" w:themeColor="accent1"/>
    </w:rPr>
  </w:style>
  <w:style w:type="character" w:styleId="SubtleEmphasis">
    <w:name w:val="Subtle Emphasis"/>
    <w:basedOn w:val="DefaultParagraphFont"/>
    <w:uiPriority w:val="19"/>
    <w:qFormat/>
    <w:rsid w:val="00A6008A"/>
    <w:rPr>
      <w:i/>
      <w:iCs/>
      <w:color w:val="808080" w:themeColor="text1" w:themeTint="7F"/>
    </w:rPr>
  </w:style>
  <w:style w:type="character" w:styleId="IntenseEmphasis">
    <w:name w:val="Intense Emphasis"/>
    <w:basedOn w:val="DefaultParagraphFont"/>
    <w:uiPriority w:val="21"/>
    <w:qFormat/>
    <w:rsid w:val="00A6008A"/>
    <w:rPr>
      <w:b/>
      <w:bCs/>
      <w:i/>
      <w:iCs/>
      <w:color w:val="4F81BD" w:themeColor="accent1"/>
    </w:rPr>
  </w:style>
  <w:style w:type="character" w:styleId="SubtleReference">
    <w:name w:val="Subtle Reference"/>
    <w:basedOn w:val="DefaultParagraphFont"/>
    <w:uiPriority w:val="31"/>
    <w:qFormat/>
    <w:rsid w:val="00A6008A"/>
    <w:rPr>
      <w:smallCaps/>
      <w:color w:val="C0504D" w:themeColor="accent2"/>
      <w:u w:val="single"/>
    </w:rPr>
  </w:style>
  <w:style w:type="character" w:styleId="IntenseReference">
    <w:name w:val="Intense Reference"/>
    <w:basedOn w:val="DefaultParagraphFont"/>
    <w:uiPriority w:val="32"/>
    <w:qFormat/>
    <w:rsid w:val="00A6008A"/>
    <w:rPr>
      <w:b/>
      <w:bCs/>
      <w:smallCaps/>
      <w:color w:val="C0504D" w:themeColor="accent2"/>
      <w:spacing w:val="5"/>
      <w:u w:val="single"/>
    </w:rPr>
  </w:style>
  <w:style w:type="character" w:styleId="BookTitle">
    <w:name w:val="Book Title"/>
    <w:basedOn w:val="DefaultParagraphFont"/>
    <w:uiPriority w:val="33"/>
    <w:qFormat/>
    <w:rsid w:val="00A6008A"/>
    <w:rPr>
      <w:b/>
      <w:bCs/>
      <w:smallCaps/>
      <w:spacing w:val="5"/>
    </w:rPr>
  </w:style>
  <w:style w:type="paragraph" w:styleId="TOCHeading">
    <w:name w:val="TOC Heading"/>
    <w:basedOn w:val="Heading1"/>
    <w:next w:val="Normal"/>
    <w:uiPriority w:val="39"/>
    <w:semiHidden/>
    <w:unhideWhenUsed/>
    <w:qFormat/>
    <w:rsid w:val="00A6008A"/>
    <w:pPr>
      <w:outlineLvl w:val="9"/>
    </w:pPr>
  </w:style>
  <w:style w:type="character" w:styleId="Hyperlink">
    <w:name w:val="Hyperlink"/>
    <w:basedOn w:val="DefaultParagraphFont"/>
    <w:unhideWhenUsed/>
    <w:rsid w:val="00AE2066"/>
    <w:rPr>
      <w:color w:val="0000FF" w:themeColor="hyperlink"/>
      <w:u w:val="single"/>
    </w:rPr>
  </w:style>
  <w:style w:type="character" w:styleId="FollowedHyperlink">
    <w:name w:val="FollowedHyperlink"/>
    <w:basedOn w:val="DefaultParagraphFont"/>
    <w:semiHidden/>
    <w:unhideWhenUsed/>
    <w:rsid w:val="001E6668"/>
    <w:rPr>
      <w:color w:val="800080" w:themeColor="followedHyperlink"/>
      <w:u w:val="single"/>
    </w:rPr>
  </w:style>
  <w:style w:type="paragraph" w:styleId="PlainText">
    <w:name w:val="Plain Text"/>
    <w:basedOn w:val="Normal"/>
    <w:link w:val="PlainTextChar"/>
    <w:semiHidden/>
    <w:unhideWhenUsed/>
    <w:rsid w:val="004A27B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A27B7"/>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2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abrillo.edu/services/pro/programPlanning/ResourceRequest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Christ\AppData\Local\Temp\Instructional%20Planning%20Annual%20Update%20v.4%20rev.11.29.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98E94C3F56412F8C1BB7400DD239A0"/>
        <w:category>
          <w:name w:val="General"/>
          <w:gallery w:val="placeholder"/>
        </w:category>
        <w:types>
          <w:type w:val="bbPlcHdr"/>
        </w:types>
        <w:behaviors>
          <w:behavior w:val="content"/>
        </w:behaviors>
        <w:guid w:val="{D354258C-48A3-40C6-91E5-F3DB88EE223A}"/>
      </w:docPartPr>
      <w:docPartBody>
        <w:p w:rsidR="00AC3B91" w:rsidRDefault="006356FA">
          <w:pPr>
            <w:pStyle w:val="3998E94C3F56412F8C1BB7400DD239A0"/>
          </w:pPr>
          <w:r w:rsidRPr="00C606DE">
            <w:rPr>
              <w:rStyle w:val="PlaceholderText"/>
              <w:rFonts w:ascii="Garamond" w:hAnsi="Garamond"/>
              <w:sz w:val="24"/>
              <w:szCs w:val="24"/>
            </w:rPr>
            <w:t>Click and select date.</w:t>
          </w:r>
        </w:p>
      </w:docPartBody>
    </w:docPart>
    <w:docPart>
      <w:docPartPr>
        <w:name w:val="BFDB11EDC24C48559408B2179D2B5C3D"/>
        <w:category>
          <w:name w:val="General"/>
          <w:gallery w:val="placeholder"/>
        </w:category>
        <w:types>
          <w:type w:val="bbPlcHdr"/>
        </w:types>
        <w:behaviors>
          <w:behavior w:val="content"/>
        </w:behaviors>
        <w:guid w:val="{0ACAB322-F488-4F0E-93E1-8AF15CB6338D}"/>
      </w:docPartPr>
      <w:docPartBody>
        <w:p w:rsidR="00AC3B91" w:rsidRDefault="006356FA">
          <w:pPr>
            <w:pStyle w:val="BFDB11EDC24C48559408B2179D2B5C3D"/>
          </w:pPr>
          <w:r w:rsidRPr="00C606DE">
            <w:rPr>
              <w:rStyle w:val="PlaceholderText"/>
              <w:rFonts w:ascii="Garamond" w:hAnsi="Garamond"/>
            </w:rPr>
            <w:t>Click and type department name.</w:t>
          </w:r>
        </w:p>
      </w:docPartBody>
    </w:docPart>
    <w:docPart>
      <w:docPartPr>
        <w:name w:val="9A0232D78D2640A08F554C340338F672"/>
        <w:category>
          <w:name w:val="General"/>
          <w:gallery w:val="placeholder"/>
        </w:category>
        <w:types>
          <w:type w:val="bbPlcHdr"/>
        </w:types>
        <w:behaviors>
          <w:behavior w:val="content"/>
        </w:behaviors>
        <w:guid w:val="{1CB010E2-A920-4727-9E9E-8CB5549EDAFD}"/>
      </w:docPartPr>
      <w:docPartBody>
        <w:p w:rsidR="00AC3B91" w:rsidRDefault="006356FA">
          <w:pPr>
            <w:pStyle w:val="9A0232D78D2640A08F554C340338F672"/>
          </w:pPr>
          <w:r w:rsidRPr="00C606DE">
            <w:rPr>
              <w:rFonts w:ascii="Garamond" w:hAnsi="Garamond"/>
              <w:color w:val="808080" w:themeColor="background1" w:themeShade="80"/>
            </w:rPr>
            <w:t>Click and type division name.</w:t>
          </w:r>
        </w:p>
      </w:docPartBody>
    </w:docPart>
    <w:docPart>
      <w:docPartPr>
        <w:name w:val="4057CDAA7C004B64BD9BB9A8D13A2A9D"/>
        <w:category>
          <w:name w:val="General"/>
          <w:gallery w:val="placeholder"/>
        </w:category>
        <w:types>
          <w:type w:val="bbPlcHdr"/>
        </w:types>
        <w:behaviors>
          <w:behavior w:val="content"/>
        </w:behaviors>
        <w:guid w:val="{9813839A-FF23-4118-B5FF-698C3E8B187E}"/>
      </w:docPartPr>
      <w:docPartBody>
        <w:p w:rsidR="00AC3B91" w:rsidRDefault="006356FA">
          <w:pPr>
            <w:pStyle w:val="4057CDAA7C004B64BD9BB9A8D13A2A9D"/>
          </w:pPr>
          <w:r w:rsidRPr="004B2558">
            <w:rPr>
              <w:rStyle w:val="PlaceholderText"/>
              <w:rFonts w:ascii="Garamond" w:hAnsi="Garamond"/>
            </w:rPr>
            <w:t>Click here to enter text.</w:t>
          </w:r>
        </w:p>
      </w:docPartBody>
    </w:docPart>
    <w:docPart>
      <w:docPartPr>
        <w:name w:val="A9012A11348F449CBABCFADF1EC2022F"/>
        <w:category>
          <w:name w:val="General"/>
          <w:gallery w:val="placeholder"/>
        </w:category>
        <w:types>
          <w:type w:val="bbPlcHdr"/>
        </w:types>
        <w:behaviors>
          <w:behavior w:val="content"/>
        </w:behaviors>
        <w:guid w:val="{EA144B8C-A7DB-42FE-AB39-9EF53E948B30}"/>
      </w:docPartPr>
      <w:docPartBody>
        <w:p w:rsidR="00AC3B91" w:rsidRDefault="006356FA">
          <w:pPr>
            <w:pStyle w:val="A9012A11348F449CBABCFADF1EC2022F"/>
          </w:pPr>
          <w:r w:rsidRPr="004B2558">
            <w:rPr>
              <w:rStyle w:val="PlaceholderText"/>
              <w:rFonts w:ascii="Garamond" w:hAnsi="Garamond"/>
            </w:rPr>
            <w:t>Click here to enter text.</w:t>
          </w:r>
        </w:p>
      </w:docPartBody>
    </w:docPart>
    <w:docPart>
      <w:docPartPr>
        <w:name w:val="187A3A89F5684066B68AD1F30043D634"/>
        <w:category>
          <w:name w:val="General"/>
          <w:gallery w:val="placeholder"/>
        </w:category>
        <w:types>
          <w:type w:val="bbPlcHdr"/>
        </w:types>
        <w:behaviors>
          <w:behavior w:val="content"/>
        </w:behaviors>
        <w:guid w:val="{055D227A-5159-4B96-824C-1081C2213BE2}"/>
      </w:docPartPr>
      <w:docPartBody>
        <w:p w:rsidR="00AC3B91" w:rsidRDefault="006356FA">
          <w:pPr>
            <w:pStyle w:val="187A3A89F5684066B68AD1F30043D634"/>
          </w:pPr>
          <w:r w:rsidRPr="004B2558">
            <w:rPr>
              <w:rStyle w:val="PlaceholderText"/>
              <w:rFonts w:ascii="Garamond" w:hAnsi="Garamond"/>
            </w:rPr>
            <w:t>Click here to enter text.</w:t>
          </w:r>
        </w:p>
      </w:docPartBody>
    </w:docPart>
    <w:docPart>
      <w:docPartPr>
        <w:name w:val="60DF0EE28EEA4CAD85B69558624BB431"/>
        <w:category>
          <w:name w:val="General"/>
          <w:gallery w:val="placeholder"/>
        </w:category>
        <w:types>
          <w:type w:val="bbPlcHdr"/>
        </w:types>
        <w:behaviors>
          <w:behavior w:val="content"/>
        </w:behaviors>
        <w:guid w:val="{6B6274F0-6971-4CBE-AA8C-E3DA29E3EC2F}"/>
      </w:docPartPr>
      <w:docPartBody>
        <w:p w:rsidR="00AC3B91" w:rsidRDefault="006356FA">
          <w:pPr>
            <w:pStyle w:val="60DF0EE28EEA4CAD85B69558624BB431"/>
          </w:pPr>
          <w:r w:rsidRPr="004B2558">
            <w:rPr>
              <w:rStyle w:val="PlaceholderText"/>
              <w:rFonts w:ascii="Garamond" w:hAnsi="Garamond"/>
            </w:rPr>
            <w:t>Click here to enter text.</w:t>
          </w:r>
        </w:p>
      </w:docPartBody>
    </w:docPart>
    <w:docPart>
      <w:docPartPr>
        <w:name w:val="6F19728C4732487BA9D1AAF7BA7127D5"/>
        <w:category>
          <w:name w:val="General"/>
          <w:gallery w:val="placeholder"/>
        </w:category>
        <w:types>
          <w:type w:val="bbPlcHdr"/>
        </w:types>
        <w:behaviors>
          <w:behavior w:val="content"/>
        </w:behaviors>
        <w:guid w:val="{A8BB9EE6-9002-4097-BA3A-89357FC0F75D}"/>
      </w:docPartPr>
      <w:docPartBody>
        <w:p w:rsidR="00AC3B91" w:rsidRDefault="006356FA">
          <w:pPr>
            <w:pStyle w:val="6F19728C4732487BA9D1AAF7BA7127D5"/>
          </w:pPr>
          <w:r w:rsidRPr="004B2558">
            <w:rPr>
              <w:rStyle w:val="PlaceholderText"/>
              <w:rFonts w:ascii="Garamond" w:hAnsi="Garamond"/>
            </w:rPr>
            <w:t>Click here to enter text.</w:t>
          </w:r>
        </w:p>
      </w:docPartBody>
    </w:docPart>
    <w:docPart>
      <w:docPartPr>
        <w:name w:val="DC04E6CC4CAD4689A241D492A11AB479"/>
        <w:category>
          <w:name w:val="General"/>
          <w:gallery w:val="placeholder"/>
        </w:category>
        <w:types>
          <w:type w:val="bbPlcHdr"/>
        </w:types>
        <w:behaviors>
          <w:behavior w:val="content"/>
        </w:behaviors>
        <w:guid w:val="{735E0417-5416-42E5-8FCF-AFCBF955A440}"/>
      </w:docPartPr>
      <w:docPartBody>
        <w:p w:rsidR="00AC3B91" w:rsidRDefault="006356FA">
          <w:pPr>
            <w:pStyle w:val="DC04E6CC4CAD4689A241D492A11AB479"/>
          </w:pPr>
          <w:r w:rsidRPr="004B2558">
            <w:rPr>
              <w:rStyle w:val="PlaceholderText"/>
              <w:rFonts w:ascii="Garamond" w:hAnsi="Garamond"/>
            </w:rPr>
            <w:t>Click here to enter text.</w:t>
          </w:r>
        </w:p>
      </w:docPartBody>
    </w:docPart>
    <w:docPart>
      <w:docPartPr>
        <w:name w:val="21528AAC0C5B4EF6BB37E8A3737246E5"/>
        <w:category>
          <w:name w:val="General"/>
          <w:gallery w:val="placeholder"/>
        </w:category>
        <w:types>
          <w:type w:val="bbPlcHdr"/>
        </w:types>
        <w:behaviors>
          <w:behavior w:val="content"/>
        </w:behaviors>
        <w:guid w:val="{222F5F50-F890-4FCC-92DF-7B9C826571FB}"/>
      </w:docPartPr>
      <w:docPartBody>
        <w:p w:rsidR="00AC3B91" w:rsidRDefault="006356FA">
          <w:pPr>
            <w:pStyle w:val="21528AAC0C5B4EF6BB37E8A3737246E5"/>
          </w:pPr>
          <w:r w:rsidRPr="004B2558">
            <w:rPr>
              <w:rStyle w:val="PlaceholderText"/>
              <w:rFonts w:ascii="Garamond" w:hAnsi="Garamond"/>
            </w:rPr>
            <w:t>Click here to enter text.</w:t>
          </w:r>
        </w:p>
      </w:docPartBody>
    </w:docPart>
    <w:docPart>
      <w:docPartPr>
        <w:name w:val="7984CCE367D841D696FA9EC9F2FCC2A4"/>
        <w:category>
          <w:name w:val="General"/>
          <w:gallery w:val="placeholder"/>
        </w:category>
        <w:types>
          <w:type w:val="bbPlcHdr"/>
        </w:types>
        <w:behaviors>
          <w:behavior w:val="content"/>
        </w:behaviors>
        <w:guid w:val="{F2F6808E-6863-4177-97F2-323F2915DE0E}"/>
      </w:docPartPr>
      <w:docPartBody>
        <w:p w:rsidR="00AC3B91" w:rsidRDefault="006356FA">
          <w:pPr>
            <w:pStyle w:val="7984CCE367D841D696FA9EC9F2FCC2A4"/>
          </w:pPr>
          <w:r w:rsidRPr="004B2558">
            <w:rPr>
              <w:rStyle w:val="PlaceholderText"/>
              <w:rFonts w:ascii="Garamond" w:hAnsi="Garamond"/>
            </w:rPr>
            <w:t>Click here to enter text.</w:t>
          </w:r>
        </w:p>
      </w:docPartBody>
    </w:docPart>
    <w:docPart>
      <w:docPartPr>
        <w:name w:val="D29D8989069649319506AA5B47A53523"/>
        <w:category>
          <w:name w:val="General"/>
          <w:gallery w:val="placeholder"/>
        </w:category>
        <w:types>
          <w:type w:val="bbPlcHdr"/>
        </w:types>
        <w:behaviors>
          <w:behavior w:val="content"/>
        </w:behaviors>
        <w:guid w:val="{F71B2E5C-AF33-42B5-A5C9-E345DE1C0F44}"/>
      </w:docPartPr>
      <w:docPartBody>
        <w:p w:rsidR="00AC3B91" w:rsidRDefault="006356FA">
          <w:pPr>
            <w:pStyle w:val="D29D8989069649319506AA5B47A53523"/>
          </w:pPr>
          <w:r w:rsidRPr="004B2558">
            <w:rPr>
              <w:rStyle w:val="PlaceholderText"/>
              <w:rFonts w:ascii="Garamond" w:hAnsi="Garamond"/>
            </w:rPr>
            <w:t>Click here to enter text.</w:t>
          </w:r>
        </w:p>
      </w:docPartBody>
    </w:docPart>
    <w:docPart>
      <w:docPartPr>
        <w:name w:val="683EAE80565F4A66ACC27BEF68655B75"/>
        <w:category>
          <w:name w:val="General"/>
          <w:gallery w:val="placeholder"/>
        </w:category>
        <w:types>
          <w:type w:val="bbPlcHdr"/>
        </w:types>
        <w:behaviors>
          <w:behavior w:val="content"/>
        </w:behaviors>
        <w:guid w:val="{A0639B48-47EF-4283-BB61-E926986E78BA}"/>
      </w:docPartPr>
      <w:docPartBody>
        <w:p w:rsidR="00AC3B91" w:rsidRDefault="006356FA">
          <w:pPr>
            <w:pStyle w:val="683EAE80565F4A66ACC27BEF68655B75"/>
          </w:pPr>
          <w:r w:rsidRPr="004B2558">
            <w:rPr>
              <w:rStyle w:val="PlaceholderText"/>
              <w:rFonts w:ascii="Garamond" w:hAnsi="Garamond"/>
            </w:rPr>
            <w:t>Click here to enter text.</w:t>
          </w:r>
        </w:p>
      </w:docPartBody>
    </w:docPart>
    <w:docPart>
      <w:docPartPr>
        <w:name w:val="E79E8B08A26F4DD18F3A0A3BCF62F9C7"/>
        <w:category>
          <w:name w:val="General"/>
          <w:gallery w:val="placeholder"/>
        </w:category>
        <w:types>
          <w:type w:val="bbPlcHdr"/>
        </w:types>
        <w:behaviors>
          <w:behavior w:val="content"/>
        </w:behaviors>
        <w:guid w:val="{70705EAF-C4B7-4B70-B8D4-B3E05EFE9F35}"/>
      </w:docPartPr>
      <w:docPartBody>
        <w:p w:rsidR="00AC3B91" w:rsidRDefault="006356FA">
          <w:pPr>
            <w:pStyle w:val="E79E8B08A26F4DD18F3A0A3BCF62F9C7"/>
          </w:pPr>
          <w:r w:rsidRPr="004B2558">
            <w:rPr>
              <w:rStyle w:val="PlaceholderText"/>
              <w:rFonts w:ascii="Garamond" w:hAnsi="Garamond"/>
            </w:rPr>
            <w:t>Click here to enter text.</w:t>
          </w:r>
        </w:p>
      </w:docPartBody>
    </w:docPart>
    <w:docPart>
      <w:docPartPr>
        <w:name w:val="84C94FC65B844BEB9B9C761F566417CE"/>
        <w:category>
          <w:name w:val="General"/>
          <w:gallery w:val="placeholder"/>
        </w:category>
        <w:types>
          <w:type w:val="bbPlcHdr"/>
        </w:types>
        <w:behaviors>
          <w:behavior w:val="content"/>
        </w:behaviors>
        <w:guid w:val="{C4F6481C-9088-4342-A751-42D115E31DB4}"/>
      </w:docPartPr>
      <w:docPartBody>
        <w:p w:rsidR="00AC3B91" w:rsidRDefault="006356FA">
          <w:pPr>
            <w:pStyle w:val="84C94FC65B844BEB9B9C761F566417CE"/>
          </w:pPr>
          <w:r w:rsidRPr="004B2558">
            <w:rPr>
              <w:rStyle w:val="PlaceholderText"/>
              <w:rFonts w:ascii="Garamond" w:hAnsi="Garamond"/>
            </w:rPr>
            <w:t>Click here to enter text.</w:t>
          </w:r>
        </w:p>
      </w:docPartBody>
    </w:docPart>
    <w:docPart>
      <w:docPartPr>
        <w:name w:val="B332032B883B498A8328F461B134819D"/>
        <w:category>
          <w:name w:val="General"/>
          <w:gallery w:val="placeholder"/>
        </w:category>
        <w:types>
          <w:type w:val="bbPlcHdr"/>
        </w:types>
        <w:behaviors>
          <w:behavior w:val="content"/>
        </w:behaviors>
        <w:guid w:val="{5E7D5E21-B896-42F1-992C-122FCB9CA470}"/>
      </w:docPartPr>
      <w:docPartBody>
        <w:p w:rsidR="00AC3B91" w:rsidRDefault="006356FA">
          <w:pPr>
            <w:pStyle w:val="B332032B883B498A8328F461B134819D"/>
          </w:pPr>
          <w:r w:rsidRPr="004B2558">
            <w:rPr>
              <w:rStyle w:val="PlaceholderText"/>
              <w:rFonts w:ascii="Garamond" w:hAnsi="Garamond"/>
            </w:rPr>
            <w:t>Click here to enter text.</w:t>
          </w:r>
        </w:p>
      </w:docPartBody>
    </w:docPart>
    <w:docPart>
      <w:docPartPr>
        <w:name w:val="20005404C6314A20A32BE8C9F935A5B8"/>
        <w:category>
          <w:name w:val="General"/>
          <w:gallery w:val="placeholder"/>
        </w:category>
        <w:types>
          <w:type w:val="bbPlcHdr"/>
        </w:types>
        <w:behaviors>
          <w:behavior w:val="content"/>
        </w:behaviors>
        <w:guid w:val="{9B444260-54D2-41D9-BCD6-16C61BE9FC32}"/>
      </w:docPartPr>
      <w:docPartBody>
        <w:p w:rsidR="00AC3B91" w:rsidRDefault="006356FA">
          <w:pPr>
            <w:pStyle w:val="20005404C6314A20A32BE8C9F935A5B8"/>
          </w:pPr>
          <w:r w:rsidRPr="004B2558">
            <w:rPr>
              <w:rStyle w:val="PlaceholderText"/>
              <w:rFonts w:ascii="Garamond" w:hAnsi="Garamond"/>
            </w:rPr>
            <w:t>Click here to enter text.</w:t>
          </w:r>
        </w:p>
      </w:docPartBody>
    </w:docPart>
    <w:docPart>
      <w:docPartPr>
        <w:name w:val="3CC7A1EE1197431490926AB58E4ACF41"/>
        <w:category>
          <w:name w:val="General"/>
          <w:gallery w:val="placeholder"/>
        </w:category>
        <w:types>
          <w:type w:val="bbPlcHdr"/>
        </w:types>
        <w:behaviors>
          <w:behavior w:val="content"/>
        </w:behaviors>
        <w:guid w:val="{6E17B17B-7799-4EC2-B794-8F895ECAB7C7}"/>
      </w:docPartPr>
      <w:docPartBody>
        <w:p w:rsidR="00AC3B91" w:rsidRDefault="006356FA">
          <w:pPr>
            <w:pStyle w:val="3CC7A1EE1197431490926AB58E4ACF41"/>
          </w:pPr>
          <w:r w:rsidRPr="004B2558">
            <w:rPr>
              <w:rStyle w:val="PlaceholderText"/>
              <w:rFonts w:ascii="Garamond" w:hAnsi="Garamond"/>
            </w:rPr>
            <w:t>Click here to enter text.</w:t>
          </w:r>
        </w:p>
      </w:docPartBody>
    </w:docPart>
    <w:docPart>
      <w:docPartPr>
        <w:name w:val="D96A93F92D0747A797CD06A4EBFFB0CC"/>
        <w:category>
          <w:name w:val="General"/>
          <w:gallery w:val="placeholder"/>
        </w:category>
        <w:types>
          <w:type w:val="bbPlcHdr"/>
        </w:types>
        <w:behaviors>
          <w:behavior w:val="content"/>
        </w:behaviors>
        <w:guid w:val="{7191A327-15F3-49E6-B6F9-544E73D60A99}"/>
      </w:docPartPr>
      <w:docPartBody>
        <w:p w:rsidR="00AC3B91" w:rsidRDefault="006356FA">
          <w:pPr>
            <w:pStyle w:val="D96A93F92D0747A797CD06A4EBFFB0CC"/>
          </w:pPr>
          <w:r w:rsidRPr="004B2558">
            <w:rPr>
              <w:rStyle w:val="PlaceholderText"/>
              <w:rFonts w:ascii="Garamond" w:hAnsi="Garamond"/>
            </w:rPr>
            <w:t>Click here to enter text.</w:t>
          </w:r>
        </w:p>
      </w:docPartBody>
    </w:docPart>
    <w:docPart>
      <w:docPartPr>
        <w:name w:val="B501CAC68DDA4BD49FCF7A647B7B467A"/>
        <w:category>
          <w:name w:val="General"/>
          <w:gallery w:val="placeholder"/>
        </w:category>
        <w:types>
          <w:type w:val="bbPlcHdr"/>
        </w:types>
        <w:behaviors>
          <w:behavior w:val="content"/>
        </w:behaviors>
        <w:guid w:val="{898C3995-0DF5-49BA-8F2C-C0FEF040CE3D}"/>
      </w:docPartPr>
      <w:docPartBody>
        <w:p w:rsidR="00AC3B91" w:rsidRDefault="006356FA">
          <w:pPr>
            <w:pStyle w:val="B501CAC68DDA4BD49FCF7A647B7B467A"/>
          </w:pPr>
          <w:r w:rsidRPr="004B2558">
            <w:rPr>
              <w:rStyle w:val="PlaceholderText"/>
              <w:rFonts w:ascii="Garamond" w:hAnsi="Garamond"/>
            </w:rPr>
            <w:t>Click here to enter text.</w:t>
          </w:r>
        </w:p>
      </w:docPartBody>
    </w:docPart>
    <w:docPart>
      <w:docPartPr>
        <w:name w:val="2413F403E106468E95AC7A861B145E85"/>
        <w:category>
          <w:name w:val="General"/>
          <w:gallery w:val="placeholder"/>
        </w:category>
        <w:types>
          <w:type w:val="bbPlcHdr"/>
        </w:types>
        <w:behaviors>
          <w:behavior w:val="content"/>
        </w:behaviors>
        <w:guid w:val="{7B055A89-072A-447D-8664-128D13F4D962}"/>
      </w:docPartPr>
      <w:docPartBody>
        <w:p w:rsidR="00AC3B91" w:rsidRDefault="006356FA">
          <w:pPr>
            <w:pStyle w:val="2413F403E106468E95AC7A861B145E85"/>
          </w:pPr>
          <w:r w:rsidRPr="00C606DE">
            <w:rPr>
              <w:rStyle w:val="PlaceholderText"/>
              <w:rFonts w:ascii="Garamond" w:hAnsi="Garamond"/>
            </w:rPr>
            <w:t>Choose an item.</w:t>
          </w:r>
        </w:p>
      </w:docPartBody>
    </w:docPart>
    <w:docPart>
      <w:docPartPr>
        <w:name w:val="4B7AD5D7910B435D99592026F99E080F"/>
        <w:category>
          <w:name w:val="General"/>
          <w:gallery w:val="placeholder"/>
        </w:category>
        <w:types>
          <w:type w:val="bbPlcHdr"/>
        </w:types>
        <w:behaviors>
          <w:behavior w:val="content"/>
        </w:behaviors>
        <w:guid w:val="{96B468A8-BB20-4257-B53D-CE39CFBB0D5C}"/>
      </w:docPartPr>
      <w:docPartBody>
        <w:p w:rsidR="00000000" w:rsidRDefault="00A8338A" w:rsidP="00A8338A">
          <w:pPr>
            <w:pStyle w:val="4B7AD5D7910B435D99592026F99E080F"/>
          </w:pPr>
          <w:r w:rsidRPr="004B2558">
            <w:rPr>
              <w:rStyle w:val="PlaceholderText"/>
              <w:rFonts w:ascii="Garamond" w:hAnsi="Garamond"/>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6FA"/>
    <w:rsid w:val="00467A49"/>
    <w:rsid w:val="006356FA"/>
    <w:rsid w:val="00A8338A"/>
    <w:rsid w:val="00AC3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8338A"/>
    <w:rPr>
      <w:color w:val="808080"/>
    </w:rPr>
  </w:style>
  <w:style w:type="paragraph" w:customStyle="1" w:styleId="3998E94C3F56412F8C1BB7400DD239A0">
    <w:name w:val="3998E94C3F56412F8C1BB7400DD239A0"/>
  </w:style>
  <w:style w:type="paragraph" w:customStyle="1" w:styleId="BFDB11EDC24C48559408B2179D2B5C3D">
    <w:name w:val="BFDB11EDC24C48559408B2179D2B5C3D"/>
  </w:style>
  <w:style w:type="paragraph" w:customStyle="1" w:styleId="9A0232D78D2640A08F554C340338F672">
    <w:name w:val="9A0232D78D2640A08F554C340338F672"/>
  </w:style>
  <w:style w:type="paragraph" w:customStyle="1" w:styleId="4057CDAA7C004B64BD9BB9A8D13A2A9D">
    <w:name w:val="4057CDAA7C004B64BD9BB9A8D13A2A9D"/>
  </w:style>
  <w:style w:type="paragraph" w:customStyle="1" w:styleId="A9012A11348F449CBABCFADF1EC2022F">
    <w:name w:val="A9012A11348F449CBABCFADF1EC2022F"/>
  </w:style>
  <w:style w:type="paragraph" w:customStyle="1" w:styleId="187A3A89F5684066B68AD1F30043D634">
    <w:name w:val="187A3A89F5684066B68AD1F30043D634"/>
  </w:style>
  <w:style w:type="paragraph" w:customStyle="1" w:styleId="60DF0EE28EEA4CAD85B69558624BB431">
    <w:name w:val="60DF0EE28EEA4CAD85B69558624BB431"/>
  </w:style>
  <w:style w:type="paragraph" w:customStyle="1" w:styleId="6F19728C4732487BA9D1AAF7BA7127D5">
    <w:name w:val="6F19728C4732487BA9D1AAF7BA7127D5"/>
  </w:style>
  <w:style w:type="paragraph" w:customStyle="1" w:styleId="DC04E6CC4CAD4689A241D492A11AB479">
    <w:name w:val="DC04E6CC4CAD4689A241D492A11AB479"/>
  </w:style>
  <w:style w:type="paragraph" w:customStyle="1" w:styleId="21528AAC0C5B4EF6BB37E8A3737246E5">
    <w:name w:val="21528AAC0C5B4EF6BB37E8A3737246E5"/>
  </w:style>
  <w:style w:type="paragraph" w:customStyle="1" w:styleId="7984CCE367D841D696FA9EC9F2FCC2A4">
    <w:name w:val="7984CCE367D841D696FA9EC9F2FCC2A4"/>
  </w:style>
  <w:style w:type="paragraph" w:customStyle="1" w:styleId="D29D8989069649319506AA5B47A53523">
    <w:name w:val="D29D8989069649319506AA5B47A53523"/>
  </w:style>
  <w:style w:type="paragraph" w:customStyle="1" w:styleId="683EAE80565F4A66ACC27BEF68655B75">
    <w:name w:val="683EAE80565F4A66ACC27BEF68655B75"/>
  </w:style>
  <w:style w:type="paragraph" w:customStyle="1" w:styleId="E79E8B08A26F4DD18F3A0A3BCF62F9C7">
    <w:name w:val="E79E8B08A26F4DD18F3A0A3BCF62F9C7"/>
  </w:style>
  <w:style w:type="paragraph" w:customStyle="1" w:styleId="84C94FC65B844BEB9B9C761F566417CE">
    <w:name w:val="84C94FC65B844BEB9B9C761F566417CE"/>
  </w:style>
  <w:style w:type="paragraph" w:customStyle="1" w:styleId="B332032B883B498A8328F461B134819D">
    <w:name w:val="B332032B883B498A8328F461B134819D"/>
  </w:style>
  <w:style w:type="paragraph" w:customStyle="1" w:styleId="20005404C6314A20A32BE8C9F935A5B8">
    <w:name w:val="20005404C6314A20A32BE8C9F935A5B8"/>
  </w:style>
  <w:style w:type="paragraph" w:customStyle="1" w:styleId="3CC7A1EE1197431490926AB58E4ACF41">
    <w:name w:val="3CC7A1EE1197431490926AB58E4ACF41"/>
  </w:style>
  <w:style w:type="paragraph" w:customStyle="1" w:styleId="D96A93F92D0747A797CD06A4EBFFB0CC">
    <w:name w:val="D96A93F92D0747A797CD06A4EBFFB0CC"/>
  </w:style>
  <w:style w:type="paragraph" w:customStyle="1" w:styleId="B501CAC68DDA4BD49FCF7A647B7B467A">
    <w:name w:val="B501CAC68DDA4BD49FCF7A647B7B467A"/>
  </w:style>
  <w:style w:type="paragraph" w:customStyle="1" w:styleId="2413F403E106468E95AC7A861B145E85">
    <w:name w:val="2413F403E106468E95AC7A861B145E85"/>
  </w:style>
  <w:style w:type="paragraph" w:customStyle="1" w:styleId="04958F781EEE4F89B834CBC97300E84A">
    <w:name w:val="04958F781EEE4F89B834CBC97300E84A"/>
  </w:style>
  <w:style w:type="paragraph" w:customStyle="1" w:styleId="7986244702244FFA8D3255F3D65CBED5">
    <w:name w:val="7986244702244FFA8D3255F3D65CBED5"/>
  </w:style>
  <w:style w:type="paragraph" w:customStyle="1" w:styleId="FE4F6E01C0AA444BA6334A5B881ED172">
    <w:name w:val="FE4F6E01C0AA444BA6334A5B881ED172"/>
  </w:style>
  <w:style w:type="paragraph" w:customStyle="1" w:styleId="81C234B7FC974AE0B786E897A36C953B">
    <w:name w:val="81C234B7FC974AE0B786E897A36C953B"/>
  </w:style>
  <w:style w:type="paragraph" w:customStyle="1" w:styleId="9858AD22675F46AFAC2567EA14AC6AF6">
    <w:name w:val="9858AD22675F46AFAC2567EA14AC6AF6"/>
  </w:style>
  <w:style w:type="paragraph" w:customStyle="1" w:styleId="1988636C90A649C6970E259D00FC6EA1">
    <w:name w:val="1988636C90A649C6970E259D00FC6EA1"/>
  </w:style>
  <w:style w:type="paragraph" w:customStyle="1" w:styleId="B9DA36CB5EB54D91A8450C578BD6B651">
    <w:name w:val="B9DA36CB5EB54D91A8450C578BD6B651"/>
  </w:style>
  <w:style w:type="paragraph" w:customStyle="1" w:styleId="6E4CD14226894B13A6FEA2C7907F99ED">
    <w:name w:val="6E4CD14226894B13A6FEA2C7907F99ED"/>
  </w:style>
  <w:style w:type="paragraph" w:customStyle="1" w:styleId="041912DCE0BF4777A6F33913E9B6597E">
    <w:name w:val="041912DCE0BF4777A6F33913E9B6597E"/>
  </w:style>
  <w:style w:type="paragraph" w:customStyle="1" w:styleId="29D7E45593C84D5E8DE29DA28D90A784">
    <w:name w:val="29D7E45593C84D5E8DE29DA28D90A784"/>
  </w:style>
  <w:style w:type="paragraph" w:customStyle="1" w:styleId="5FCD47855012416EB16F7F9513F4CBE4">
    <w:name w:val="5FCD47855012416EB16F7F9513F4CBE4"/>
  </w:style>
  <w:style w:type="paragraph" w:customStyle="1" w:styleId="89C43A07FC2F47DC8C6B640B31C3F10F">
    <w:name w:val="89C43A07FC2F47DC8C6B640B31C3F10F"/>
  </w:style>
  <w:style w:type="paragraph" w:customStyle="1" w:styleId="90449859D8024154B87EFF623F655F87">
    <w:name w:val="90449859D8024154B87EFF623F655F87"/>
  </w:style>
  <w:style w:type="paragraph" w:customStyle="1" w:styleId="7784230B2E094500935FD29E5E31A976">
    <w:name w:val="7784230B2E094500935FD29E5E31A976"/>
  </w:style>
  <w:style w:type="paragraph" w:customStyle="1" w:styleId="D9A20722A4F0464B8856868B2C22112B">
    <w:name w:val="D9A20722A4F0464B8856868B2C22112B"/>
  </w:style>
  <w:style w:type="paragraph" w:customStyle="1" w:styleId="E3F76DA36F5F40B183335F6AF8C4FB04">
    <w:name w:val="E3F76DA36F5F40B183335F6AF8C4FB04"/>
  </w:style>
  <w:style w:type="paragraph" w:customStyle="1" w:styleId="69FD2001E07E493FA857EAE277FC649A">
    <w:name w:val="69FD2001E07E493FA857EAE277FC649A"/>
  </w:style>
  <w:style w:type="paragraph" w:customStyle="1" w:styleId="B9E3AB413C3B4D29BF7389BA04F60FA7">
    <w:name w:val="B9E3AB413C3B4D29BF7389BA04F60FA7"/>
  </w:style>
  <w:style w:type="paragraph" w:customStyle="1" w:styleId="DB99434887CD49F9A951926878ADB73B">
    <w:name w:val="DB99434887CD49F9A951926878ADB73B"/>
  </w:style>
  <w:style w:type="paragraph" w:customStyle="1" w:styleId="3EF24116A8354754AC3CDD527C6DB717">
    <w:name w:val="3EF24116A8354754AC3CDD527C6DB717"/>
  </w:style>
  <w:style w:type="paragraph" w:customStyle="1" w:styleId="39C7F3E2D3ED43BA804CE23D9D808679">
    <w:name w:val="39C7F3E2D3ED43BA804CE23D9D808679"/>
  </w:style>
  <w:style w:type="paragraph" w:customStyle="1" w:styleId="4B7AD5D7910B435D99592026F99E080F">
    <w:name w:val="4B7AD5D7910B435D99592026F99E080F"/>
    <w:rsid w:val="00A8338A"/>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8338A"/>
    <w:rPr>
      <w:color w:val="808080"/>
    </w:rPr>
  </w:style>
  <w:style w:type="paragraph" w:customStyle="1" w:styleId="3998E94C3F56412F8C1BB7400DD239A0">
    <w:name w:val="3998E94C3F56412F8C1BB7400DD239A0"/>
  </w:style>
  <w:style w:type="paragraph" w:customStyle="1" w:styleId="BFDB11EDC24C48559408B2179D2B5C3D">
    <w:name w:val="BFDB11EDC24C48559408B2179D2B5C3D"/>
  </w:style>
  <w:style w:type="paragraph" w:customStyle="1" w:styleId="9A0232D78D2640A08F554C340338F672">
    <w:name w:val="9A0232D78D2640A08F554C340338F672"/>
  </w:style>
  <w:style w:type="paragraph" w:customStyle="1" w:styleId="4057CDAA7C004B64BD9BB9A8D13A2A9D">
    <w:name w:val="4057CDAA7C004B64BD9BB9A8D13A2A9D"/>
  </w:style>
  <w:style w:type="paragraph" w:customStyle="1" w:styleId="A9012A11348F449CBABCFADF1EC2022F">
    <w:name w:val="A9012A11348F449CBABCFADF1EC2022F"/>
  </w:style>
  <w:style w:type="paragraph" w:customStyle="1" w:styleId="187A3A89F5684066B68AD1F30043D634">
    <w:name w:val="187A3A89F5684066B68AD1F30043D634"/>
  </w:style>
  <w:style w:type="paragraph" w:customStyle="1" w:styleId="60DF0EE28EEA4CAD85B69558624BB431">
    <w:name w:val="60DF0EE28EEA4CAD85B69558624BB431"/>
  </w:style>
  <w:style w:type="paragraph" w:customStyle="1" w:styleId="6F19728C4732487BA9D1AAF7BA7127D5">
    <w:name w:val="6F19728C4732487BA9D1AAF7BA7127D5"/>
  </w:style>
  <w:style w:type="paragraph" w:customStyle="1" w:styleId="DC04E6CC4CAD4689A241D492A11AB479">
    <w:name w:val="DC04E6CC4CAD4689A241D492A11AB479"/>
  </w:style>
  <w:style w:type="paragraph" w:customStyle="1" w:styleId="21528AAC0C5B4EF6BB37E8A3737246E5">
    <w:name w:val="21528AAC0C5B4EF6BB37E8A3737246E5"/>
  </w:style>
  <w:style w:type="paragraph" w:customStyle="1" w:styleId="7984CCE367D841D696FA9EC9F2FCC2A4">
    <w:name w:val="7984CCE367D841D696FA9EC9F2FCC2A4"/>
  </w:style>
  <w:style w:type="paragraph" w:customStyle="1" w:styleId="D29D8989069649319506AA5B47A53523">
    <w:name w:val="D29D8989069649319506AA5B47A53523"/>
  </w:style>
  <w:style w:type="paragraph" w:customStyle="1" w:styleId="683EAE80565F4A66ACC27BEF68655B75">
    <w:name w:val="683EAE80565F4A66ACC27BEF68655B75"/>
  </w:style>
  <w:style w:type="paragraph" w:customStyle="1" w:styleId="E79E8B08A26F4DD18F3A0A3BCF62F9C7">
    <w:name w:val="E79E8B08A26F4DD18F3A0A3BCF62F9C7"/>
  </w:style>
  <w:style w:type="paragraph" w:customStyle="1" w:styleId="84C94FC65B844BEB9B9C761F566417CE">
    <w:name w:val="84C94FC65B844BEB9B9C761F566417CE"/>
  </w:style>
  <w:style w:type="paragraph" w:customStyle="1" w:styleId="B332032B883B498A8328F461B134819D">
    <w:name w:val="B332032B883B498A8328F461B134819D"/>
  </w:style>
  <w:style w:type="paragraph" w:customStyle="1" w:styleId="20005404C6314A20A32BE8C9F935A5B8">
    <w:name w:val="20005404C6314A20A32BE8C9F935A5B8"/>
  </w:style>
  <w:style w:type="paragraph" w:customStyle="1" w:styleId="3CC7A1EE1197431490926AB58E4ACF41">
    <w:name w:val="3CC7A1EE1197431490926AB58E4ACF41"/>
  </w:style>
  <w:style w:type="paragraph" w:customStyle="1" w:styleId="D96A93F92D0747A797CD06A4EBFFB0CC">
    <w:name w:val="D96A93F92D0747A797CD06A4EBFFB0CC"/>
  </w:style>
  <w:style w:type="paragraph" w:customStyle="1" w:styleId="B501CAC68DDA4BD49FCF7A647B7B467A">
    <w:name w:val="B501CAC68DDA4BD49FCF7A647B7B467A"/>
  </w:style>
  <w:style w:type="paragraph" w:customStyle="1" w:styleId="2413F403E106468E95AC7A861B145E85">
    <w:name w:val="2413F403E106468E95AC7A861B145E85"/>
  </w:style>
  <w:style w:type="paragraph" w:customStyle="1" w:styleId="04958F781EEE4F89B834CBC97300E84A">
    <w:name w:val="04958F781EEE4F89B834CBC97300E84A"/>
  </w:style>
  <w:style w:type="paragraph" w:customStyle="1" w:styleId="7986244702244FFA8D3255F3D65CBED5">
    <w:name w:val="7986244702244FFA8D3255F3D65CBED5"/>
  </w:style>
  <w:style w:type="paragraph" w:customStyle="1" w:styleId="FE4F6E01C0AA444BA6334A5B881ED172">
    <w:name w:val="FE4F6E01C0AA444BA6334A5B881ED172"/>
  </w:style>
  <w:style w:type="paragraph" w:customStyle="1" w:styleId="81C234B7FC974AE0B786E897A36C953B">
    <w:name w:val="81C234B7FC974AE0B786E897A36C953B"/>
  </w:style>
  <w:style w:type="paragraph" w:customStyle="1" w:styleId="9858AD22675F46AFAC2567EA14AC6AF6">
    <w:name w:val="9858AD22675F46AFAC2567EA14AC6AF6"/>
  </w:style>
  <w:style w:type="paragraph" w:customStyle="1" w:styleId="1988636C90A649C6970E259D00FC6EA1">
    <w:name w:val="1988636C90A649C6970E259D00FC6EA1"/>
  </w:style>
  <w:style w:type="paragraph" w:customStyle="1" w:styleId="B9DA36CB5EB54D91A8450C578BD6B651">
    <w:name w:val="B9DA36CB5EB54D91A8450C578BD6B651"/>
  </w:style>
  <w:style w:type="paragraph" w:customStyle="1" w:styleId="6E4CD14226894B13A6FEA2C7907F99ED">
    <w:name w:val="6E4CD14226894B13A6FEA2C7907F99ED"/>
  </w:style>
  <w:style w:type="paragraph" w:customStyle="1" w:styleId="041912DCE0BF4777A6F33913E9B6597E">
    <w:name w:val="041912DCE0BF4777A6F33913E9B6597E"/>
  </w:style>
  <w:style w:type="paragraph" w:customStyle="1" w:styleId="29D7E45593C84D5E8DE29DA28D90A784">
    <w:name w:val="29D7E45593C84D5E8DE29DA28D90A784"/>
  </w:style>
  <w:style w:type="paragraph" w:customStyle="1" w:styleId="5FCD47855012416EB16F7F9513F4CBE4">
    <w:name w:val="5FCD47855012416EB16F7F9513F4CBE4"/>
  </w:style>
  <w:style w:type="paragraph" w:customStyle="1" w:styleId="89C43A07FC2F47DC8C6B640B31C3F10F">
    <w:name w:val="89C43A07FC2F47DC8C6B640B31C3F10F"/>
  </w:style>
  <w:style w:type="paragraph" w:customStyle="1" w:styleId="90449859D8024154B87EFF623F655F87">
    <w:name w:val="90449859D8024154B87EFF623F655F87"/>
  </w:style>
  <w:style w:type="paragraph" w:customStyle="1" w:styleId="7784230B2E094500935FD29E5E31A976">
    <w:name w:val="7784230B2E094500935FD29E5E31A976"/>
  </w:style>
  <w:style w:type="paragraph" w:customStyle="1" w:styleId="D9A20722A4F0464B8856868B2C22112B">
    <w:name w:val="D9A20722A4F0464B8856868B2C22112B"/>
  </w:style>
  <w:style w:type="paragraph" w:customStyle="1" w:styleId="E3F76DA36F5F40B183335F6AF8C4FB04">
    <w:name w:val="E3F76DA36F5F40B183335F6AF8C4FB04"/>
  </w:style>
  <w:style w:type="paragraph" w:customStyle="1" w:styleId="69FD2001E07E493FA857EAE277FC649A">
    <w:name w:val="69FD2001E07E493FA857EAE277FC649A"/>
  </w:style>
  <w:style w:type="paragraph" w:customStyle="1" w:styleId="B9E3AB413C3B4D29BF7389BA04F60FA7">
    <w:name w:val="B9E3AB413C3B4D29BF7389BA04F60FA7"/>
  </w:style>
  <w:style w:type="paragraph" w:customStyle="1" w:styleId="DB99434887CD49F9A951926878ADB73B">
    <w:name w:val="DB99434887CD49F9A951926878ADB73B"/>
  </w:style>
  <w:style w:type="paragraph" w:customStyle="1" w:styleId="3EF24116A8354754AC3CDD527C6DB717">
    <w:name w:val="3EF24116A8354754AC3CDD527C6DB717"/>
  </w:style>
  <w:style w:type="paragraph" w:customStyle="1" w:styleId="39C7F3E2D3ED43BA804CE23D9D808679">
    <w:name w:val="39C7F3E2D3ED43BA804CE23D9D808679"/>
  </w:style>
  <w:style w:type="paragraph" w:customStyle="1" w:styleId="4B7AD5D7910B435D99592026F99E080F">
    <w:name w:val="4B7AD5D7910B435D99592026F99E080F"/>
    <w:rsid w:val="00A8338A"/>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0E3D2-ABF2-4396-A672-B981F052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Instructional Planning Annual Update v.4 rev.11.29.14</Template>
  <TotalTime>577</TotalTime>
  <Pages>4</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Instructional Planning Yearly Update</vt:lpstr>
    </vt:vector>
  </TitlesOfParts>
  <Company>Cabrillo College</Company>
  <LinksUpToDate>false</LinksUpToDate>
  <CharactersWithSpaces>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Instructional Planning Yearly Update</dc:title>
  <dc:creator>Terrence Willett</dc:creator>
  <cp:lastModifiedBy>Observatory</cp:lastModifiedBy>
  <cp:revision>11</cp:revision>
  <cp:lastPrinted>2012-09-28T16:36:00Z</cp:lastPrinted>
  <dcterms:created xsi:type="dcterms:W3CDTF">2017-03-17T06:20:00Z</dcterms:created>
  <dcterms:modified xsi:type="dcterms:W3CDTF">2017-03-17T16:30:00Z</dcterms:modified>
</cp:coreProperties>
</file>